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353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"/>
        <w:gridCol w:w="439"/>
        <w:gridCol w:w="425"/>
        <w:gridCol w:w="141"/>
        <w:gridCol w:w="425"/>
        <w:gridCol w:w="543"/>
        <w:gridCol w:w="166"/>
        <w:gridCol w:w="284"/>
        <w:gridCol w:w="427"/>
        <w:gridCol w:w="1735"/>
        <w:gridCol w:w="816"/>
        <w:gridCol w:w="2690"/>
        <w:gridCol w:w="1291"/>
        <w:gridCol w:w="128"/>
        <w:gridCol w:w="14"/>
        <w:gridCol w:w="10"/>
      </w:tblGrid>
      <w:tr w:rsidR="003D1973" w:rsidRPr="000E7873" w:rsidTr="00BB4CFA">
        <w:tc>
          <w:tcPr>
            <w:tcW w:w="5000" w:type="pct"/>
            <w:gridSpan w:val="16"/>
            <w:shd w:val="clear" w:color="auto" w:fill="731F1C" w:themeFill="accent5"/>
          </w:tcPr>
          <w:p w:rsidR="00650259" w:rsidRPr="00BF34B3" w:rsidRDefault="00265838" w:rsidP="00265838">
            <w:pPr>
              <w:pStyle w:val="Titre1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Antragsteller</w:t>
            </w:r>
            <w:r w:rsidR="00DA01E6" w:rsidRPr="00BF34B3">
              <w:rPr>
                <w:rFonts w:ascii="Times New Roman" w:hAnsi="Times New Roman" w:cs="Times New Roman"/>
              </w:rPr>
              <w:t>:</w:t>
            </w:r>
          </w:p>
        </w:tc>
      </w:tr>
      <w:tr w:rsidR="003D1973" w:rsidRPr="009D45DF" w:rsidTr="00BB4CFA">
        <w:tc>
          <w:tcPr>
            <w:tcW w:w="1174" w:type="pct"/>
            <w:gridSpan w:val="7"/>
            <w:vAlign w:val="bottom"/>
          </w:tcPr>
          <w:p w:rsidR="00650259" w:rsidRPr="009D45DF" w:rsidRDefault="00265838" w:rsidP="00BF34B3">
            <w:pPr>
              <w:pStyle w:val="Retraitnormal"/>
              <w:spacing w:before="60"/>
              <w:ind w:left="32" w:hanging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und Vorname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964047689"/>
            <w:placeholder>
              <w:docPart w:val="5322127654F148F6A874EBF5621AF01A"/>
            </w:placeholder>
            <w:showingPlcHdr/>
          </w:sdtPr>
          <w:sdtEndPr/>
          <w:sdtContent>
            <w:tc>
              <w:tcPr>
                <w:tcW w:w="3826" w:type="pct"/>
                <w:gridSpan w:val="9"/>
                <w:tcBorders>
                  <w:bottom w:val="single" w:sz="4" w:space="0" w:color="auto"/>
                </w:tcBorders>
                <w:vAlign w:val="bottom"/>
              </w:tcPr>
              <w:p w:rsidR="00650259" w:rsidRPr="009D45DF" w:rsidRDefault="009D45DF" w:rsidP="00A03B5B">
                <w:pPr>
                  <w:spacing w:before="60"/>
                  <w:ind w:left="32" w:hanging="32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C1AF4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du texte.</w:t>
                </w:r>
              </w:p>
            </w:tc>
          </w:sdtContent>
        </w:sdt>
      </w:tr>
      <w:tr w:rsidR="003D1973" w:rsidRPr="000E7873" w:rsidTr="00BB4CFA">
        <w:tc>
          <w:tcPr>
            <w:tcW w:w="1321" w:type="pct"/>
            <w:gridSpan w:val="8"/>
            <w:vAlign w:val="bottom"/>
          </w:tcPr>
          <w:p w:rsidR="00650259" w:rsidRPr="00B84DD9" w:rsidRDefault="00265838" w:rsidP="00BF34B3">
            <w:pPr>
              <w:pStyle w:val="Retraitnormal"/>
              <w:spacing w:before="60"/>
              <w:ind w:left="32" w:hanging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Versicherungsmatrikel</w:t>
            </w:r>
          </w:p>
        </w:tc>
        <w:sdt>
          <w:sdtPr>
            <w:rPr>
              <w:rFonts w:ascii="Times New Roman" w:hAnsi="Times New Roman" w:cs="Times New Roman"/>
              <w:color w:val="D9D9D9" w:themeColor="background1" w:themeShade="D9"/>
              <w:sz w:val="24"/>
              <w:szCs w:val="24"/>
            </w:rPr>
            <w:id w:val="-1376383899"/>
            <w:placeholder>
              <w:docPart w:val="20E4D548932F44728B970ECD8A83DF7C"/>
            </w:placeholder>
            <w:showingPlcHdr/>
          </w:sdtPr>
          <w:sdtEndPr/>
          <w:sdtContent>
            <w:tc>
              <w:tcPr>
                <w:tcW w:w="3679" w:type="pct"/>
                <w:gridSpan w:val="8"/>
                <w:tcBorders>
                  <w:bottom w:val="single" w:sz="4" w:space="0" w:color="auto"/>
                </w:tcBorders>
                <w:vAlign w:val="bottom"/>
              </w:tcPr>
              <w:p w:rsidR="00650259" w:rsidRPr="005C1AF4" w:rsidRDefault="00E13B81" w:rsidP="00BF34B3">
                <w:pPr>
                  <w:spacing w:before="60"/>
                  <w:ind w:left="32" w:hanging="32"/>
                  <w:rPr>
                    <w:rFonts w:ascii="Times New Roman" w:hAnsi="Times New Roman" w:cs="Times New Roman"/>
                    <w:color w:val="D9D9D9" w:themeColor="background1" w:themeShade="D9"/>
                    <w:sz w:val="24"/>
                    <w:szCs w:val="24"/>
                  </w:rPr>
                </w:pPr>
                <w:r w:rsidRPr="005C1AF4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du texte.</w:t>
                </w:r>
              </w:p>
            </w:tc>
          </w:sdtContent>
        </w:sdt>
      </w:tr>
      <w:tr w:rsidR="003D1973" w:rsidRPr="000E7873" w:rsidTr="00BB4CFA">
        <w:tc>
          <w:tcPr>
            <w:tcW w:w="1174" w:type="pct"/>
            <w:gridSpan w:val="7"/>
            <w:vAlign w:val="bottom"/>
          </w:tcPr>
          <w:p w:rsidR="00650259" w:rsidRPr="00B84DD9" w:rsidRDefault="00E13B81" w:rsidP="00BF34B3">
            <w:pPr>
              <w:pStyle w:val="Retraitnormal"/>
              <w:spacing w:before="60"/>
              <w:ind w:left="32"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B84DD9">
              <w:rPr>
                <w:rFonts w:ascii="Times New Roman" w:hAnsi="Times New Roman" w:cs="Times New Roman"/>
                <w:sz w:val="24"/>
                <w:szCs w:val="24"/>
              </w:rPr>
              <w:t>Adresse</w:t>
            </w:r>
          </w:p>
        </w:tc>
        <w:sdt>
          <w:sdtPr>
            <w:rPr>
              <w:rFonts w:ascii="Times New Roman" w:hAnsi="Times New Roman" w:cs="Times New Roman"/>
              <w:color w:val="D9D9D9" w:themeColor="background1" w:themeShade="D9"/>
              <w:sz w:val="24"/>
              <w:szCs w:val="24"/>
            </w:rPr>
            <w:id w:val="-781270855"/>
            <w:placeholder>
              <w:docPart w:val="FFE26BEF473A48EBA634BB28A6CA7012"/>
            </w:placeholder>
            <w:showingPlcHdr/>
          </w:sdtPr>
          <w:sdtEndPr/>
          <w:sdtContent>
            <w:tc>
              <w:tcPr>
                <w:tcW w:w="3826" w:type="pct"/>
                <w:gridSpan w:val="9"/>
                <w:tcBorders>
                  <w:bottom w:val="single" w:sz="4" w:space="0" w:color="auto"/>
                </w:tcBorders>
                <w:vAlign w:val="bottom"/>
              </w:tcPr>
              <w:p w:rsidR="00650259" w:rsidRPr="005C1AF4" w:rsidRDefault="00E13B81" w:rsidP="00BF34B3">
                <w:pPr>
                  <w:spacing w:before="60"/>
                  <w:ind w:left="32" w:hanging="32"/>
                  <w:rPr>
                    <w:rFonts w:ascii="Times New Roman" w:hAnsi="Times New Roman" w:cs="Times New Roman"/>
                    <w:color w:val="D9D9D9" w:themeColor="background1" w:themeShade="D9"/>
                    <w:sz w:val="24"/>
                    <w:szCs w:val="24"/>
                  </w:rPr>
                </w:pPr>
                <w:r w:rsidRPr="005C1AF4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du texte.</w:t>
                </w:r>
              </w:p>
            </w:tc>
          </w:sdtContent>
        </w:sdt>
      </w:tr>
      <w:tr w:rsidR="003D1973" w:rsidRPr="000E7873" w:rsidTr="00BB4CFA">
        <w:tc>
          <w:tcPr>
            <w:tcW w:w="1174" w:type="pct"/>
            <w:gridSpan w:val="7"/>
            <w:vAlign w:val="bottom"/>
          </w:tcPr>
          <w:p w:rsidR="00650259" w:rsidRPr="00B84DD9" w:rsidRDefault="00265838" w:rsidP="00BF34B3">
            <w:pPr>
              <w:pStyle w:val="Retraitnormal"/>
              <w:spacing w:before="60"/>
              <w:ind w:left="32" w:hanging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>PLZ/Ort</w:t>
            </w:r>
          </w:p>
        </w:tc>
        <w:sdt>
          <w:sdtPr>
            <w:rPr>
              <w:rFonts w:ascii="Times New Roman" w:hAnsi="Times New Roman" w:cs="Times New Roman"/>
              <w:color w:val="D9D9D9" w:themeColor="background1" w:themeShade="D9"/>
              <w:sz w:val="24"/>
              <w:szCs w:val="24"/>
            </w:rPr>
            <w:id w:val="-588232180"/>
            <w:placeholder>
              <w:docPart w:val="5940D8425E1342E1A2FC5310305D7645"/>
            </w:placeholder>
            <w:showingPlcHdr/>
          </w:sdtPr>
          <w:sdtEndPr/>
          <w:sdtContent>
            <w:tc>
              <w:tcPr>
                <w:tcW w:w="3826" w:type="pct"/>
                <w:gridSpan w:val="9"/>
                <w:tcBorders>
                  <w:bottom w:val="single" w:sz="4" w:space="0" w:color="auto"/>
                </w:tcBorders>
                <w:vAlign w:val="bottom"/>
              </w:tcPr>
              <w:p w:rsidR="00650259" w:rsidRPr="005C1AF4" w:rsidRDefault="00E13B81" w:rsidP="00BF34B3">
                <w:pPr>
                  <w:spacing w:before="60"/>
                  <w:ind w:left="32" w:hanging="32"/>
                  <w:rPr>
                    <w:rFonts w:ascii="Times New Roman" w:hAnsi="Times New Roman" w:cs="Times New Roman"/>
                    <w:color w:val="D9D9D9" w:themeColor="background1" w:themeShade="D9"/>
                    <w:sz w:val="24"/>
                    <w:szCs w:val="24"/>
                  </w:rPr>
                </w:pPr>
                <w:r w:rsidRPr="005C1AF4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du texte.</w:t>
                </w:r>
              </w:p>
            </w:tc>
          </w:sdtContent>
        </w:sdt>
      </w:tr>
      <w:tr w:rsidR="003D1973" w:rsidRPr="000E7873" w:rsidTr="00BB4CFA">
        <w:tc>
          <w:tcPr>
            <w:tcW w:w="1174" w:type="pct"/>
            <w:gridSpan w:val="7"/>
            <w:vAlign w:val="bottom"/>
          </w:tcPr>
          <w:p w:rsidR="00F7271A" w:rsidRPr="00B84DD9" w:rsidRDefault="00265838" w:rsidP="00BF34B3">
            <w:pPr>
              <w:pStyle w:val="Retraitnormal"/>
              <w:spacing w:before="60"/>
              <w:ind w:left="32" w:hanging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>Telefon</w:t>
            </w:r>
          </w:p>
        </w:tc>
        <w:sdt>
          <w:sdtPr>
            <w:rPr>
              <w:rFonts w:ascii="Times New Roman" w:hAnsi="Times New Roman" w:cs="Times New Roman"/>
              <w:color w:val="D9D9D9" w:themeColor="background1" w:themeShade="D9"/>
              <w:sz w:val="24"/>
              <w:szCs w:val="24"/>
            </w:rPr>
            <w:id w:val="136999632"/>
            <w:placeholder>
              <w:docPart w:val="16A03C6BE5E748C292CCF468EDD7B940"/>
            </w:placeholder>
            <w:showingPlcHdr/>
          </w:sdtPr>
          <w:sdtEndPr/>
          <w:sdtContent>
            <w:tc>
              <w:tcPr>
                <w:tcW w:w="3826" w:type="pct"/>
                <w:gridSpan w:val="9"/>
                <w:tcBorders>
                  <w:bottom w:val="single" w:sz="4" w:space="0" w:color="auto"/>
                </w:tcBorders>
                <w:vAlign w:val="bottom"/>
              </w:tcPr>
              <w:p w:rsidR="00F7271A" w:rsidRPr="005C1AF4" w:rsidRDefault="00E13B81" w:rsidP="00BF34B3">
                <w:pPr>
                  <w:spacing w:before="60"/>
                  <w:ind w:left="32" w:hanging="32"/>
                  <w:rPr>
                    <w:rFonts w:ascii="Times New Roman" w:hAnsi="Times New Roman" w:cs="Times New Roman"/>
                    <w:color w:val="D9D9D9" w:themeColor="background1" w:themeShade="D9"/>
                    <w:sz w:val="24"/>
                    <w:szCs w:val="24"/>
                  </w:rPr>
                </w:pPr>
                <w:r w:rsidRPr="005C1AF4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du texte.</w:t>
                </w:r>
              </w:p>
            </w:tc>
          </w:sdtContent>
        </w:sdt>
      </w:tr>
      <w:tr w:rsidR="003D1973" w:rsidRPr="000E7873" w:rsidTr="00BB4CFA">
        <w:tc>
          <w:tcPr>
            <w:tcW w:w="1174" w:type="pct"/>
            <w:gridSpan w:val="7"/>
            <w:vAlign w:val="bottom"/>
          </w:tcPr>
          <w:p w:rsidR="00650259" w:rsidRPr="00B84DD9" w:rsidRDefault="00265838" w:rsidP="00BF34B3">
            <w:pPr>
              <w:pStyle w:val="Retraitnormal"/>
              <w:spacing w:before="60"/>
              <w:ind w:left="32" w:hanging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>E-Mail</w:t>
            </w:r>
          </w:p>
        </w:tc>
        <w:sdt>
          <w:sdtPr>
            <w:rPr>
              <w:rFonts w:ascii="Times New Roman" w:hAnsi="Times New Roman" w:cs="Times New Roman"/>
              <w:color w:val="D9D9D9" w:themeColor="background1" w:themeShade="D9"/>
              <w:sz w:val="24"/>
              <w:szCs w:val="24"/>
            </w:rPr>
            <w:id w:val="-425569778"/>
            <w:placeholder>
              <w:docPart w:val="724E03745834415DBE08207382656A5B"/>
            </w:placeholder>
            <w:showingPlcHdr/>
          </w:sdtPr>
          <w:sdtEndPr/>
          <w:sdtContent>
            <w:tc>
              <w:tcPr>
                <w:tcW w:w="3826" w:type="pct"/>
                <w:gridSpan w:val="9"/>
                <w:tcBorders>
                  <w:bottom w:val="single" w:sz="4" w:space="0" w:color="auto"/>
                </w:tcBorders>
                <w:vAlign w:val="bottom"/>
              </w:tcPr>
              <w:p w:rsidR="00650259" w:rsidRPr="005C1AF4" w:rsidRDefault="00E13B81" w:rsidP="00BF34B3">
                <w:pPr>
                  <w:spacing w:before="60"/>
                  <w:ind w:left="32" w:hanging="32"/>
                  <w:rPr>
                    <w:rFonts w:ascii="Times New Roman" w:hAnsi="Times New Roman" w:cs="Times New Roman"/>
                    <w:color w:val="D9D9D9" w:themeColor="background1" w:themeShade="D9"/>
                    <w:sz w:val="24"/>
                    <w:szCs w:val="24"/>
                  </w:rPr>
                </w:pPr>
                <w:r w:rsidRPr="005C1AF4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du texte.</w:t>
                </w:r>
              </w:p>
            </w:tc>
          </w:sdtContent>
        </w:sdt>
      </w:tr>
      <w:tr w:rsidR="00650259" w:rsidRPr="000E7873" w:rsidTr="00BB4CFA">
        <w:trPr>
          <w:trHeight w:val="54"/>
        </w:trPr>
        <w:tc>
          <w:tcPr>
            <w:tcW w:w="5000" w:type="pct"/>
            <w:gridSpan w:val="16"/>
            <w:shd w:val="clear" w:color="auto" w:fill="auto"/>
          </w:tcPr>
          <w:p w:rsidR="00650259" w:rsidRPr="00BF34B3" w:rsidRDefault="00650259" w:rsidP="0052499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3D1973" w:rsidRPr="00B84275" w:rsidTr="00BB4CFA">
        <w:tc>
          <w:tcPr>
            <w:tcW w:w="5000" w:type="pct"/>
            <w:gridSpan w:val="16"/>
            <w:tcBorders>
              <w:bottom w:val="single" w:sz="4" w:space="0" w:color="auto"/>
            </w:tcBorders>
            <w:shd w:val="clear" w:color="auto" w:fill="731F1C" w:themeFill="accent5"/>
          </w:tcPr>
          <w:p w:rsidR="00650259" w:rsidRPr="00265838" w:rsidRDefault="00CB5E4E" w:rsidP="008251AC">
            <w:pPr>
              <w:pStyle w:val="Titre1"/>
              <w:outlineLvl w:val="0"/>
              <w:rPr>
                <w:rFonts w:ascii="Times New Roman" w:hAnsi="Times New Roman" w:cs="Times New Roman"/>
                <w:lang w:val="de-DE"/>
              </w:rPr>
            </w:pPr>
            <w:r w:rsidRPr="00CB5E4E">
              <w:rPr>
                <w:rFonts w:ascii="Times New Roman" w:hAnsi="Times New Roman" w:cs="Times New Roman"/>
                <w:lang w:val="de-DE"/>
              </w:rPr>
              <w:t>Antrag einer Rentenvorausberechnung</w:t>
            </w:r>
            <w:r>
              <w:rPr>
                <w:rFonts w:ascii="Times New Roman" w:hAnsi="Times New Roman" w:cs="Times New Roman"/>
                <w:lang w:val="de-DE"/>
              </w:rPr>
              <w:t>:</w:t>
            </w:r>
            <w:r w:rsidRPr="00CB5E4E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="00265838" w:rsidRPr="00265838">
              <w:rPr>
                <w:rFonts w:ascii="Times New Roman" w:hAnsi="Times New Roman" w:cs="Times New Roman"/>
                <w:i/>
                <w:iCs/>
                <w:sz w:val="18"/>
                <w:szCs w:val="18"/>
                <w:lang w:val="de-DE"/>
              </w:rPr>
              <w:t>(zutreffende Einträge</w:t>
            </w:r>
            <w:r w:rsidR="00265838">
              <w:rPr>
                <w:rFonts w:ascii="Times New Roman" w:hAnsi="Times New Roman" w:cs="Times New Roman"/>
                <w:i/>
                <w:iCs/>
                <w:sz w:val="18"/>
                <w:szCs w:val="18"/>
                <w:lang w:val="de-DE"/>
              </w:rPr>
              <w:t xml:space="preserve"> ankreuzen</w:t>
            </w:r>
            <w:r w:rsidR="00265838">
              <w:rPr>
                <w:i/>
                <w:iCs/>
                <w:sz w:val="18"/>
                <w:szCs w:val="18"/>
                <w:lang w:val="de-DE"/>
              </w:rPr>
              <w:t>)</w:t>
            </w:r>
            <w:r w:rsidR="00265838">
              <w:rPr>
                <w:i/>
                <w:iCs/>
                <w:lang w:val="de-DE"/>
              </w:rPr>
              <w:t xml:space="preserve"> </w:t>
            </w:r>
          </w:p>
        </w:tc>
      </w:tr>
      <w:tr w:rsidR="003D1973" w:rsidRPr="00B84275" w:rsidTr="00BB4CFA">
        <w:trPr>
          <w:gridAfter w:val="1"/>
          <w:wAfter w:w="5" w:type="pct"/>
          <w:trHeight w:val="975"/>
        </w:trPr>
        <w:tc>
          <w:tcPr>
            <w:tcW w:w="4995" w:type="pct"/>
            <w:gridSpan w:val="15"/>
            <w:vAlign w:val="bottom"/>
          </w:tcPr>
          <w:p w:rsidR="00DA01E6" w:rsidRPr="00265838" w:rsidRDefault="008B4E2A" w:rsidP="00CB5E4E">
            <w:pPr>
              <w:spacing w:before="120" w:after="120"/>
              <w:ind w:left="32"/>
              <w:jc w:val="both"/>
              <w:rPr>
                <w:rFonts w:ascii="Times New Roman" w:hAnsi="Times New Roman" w:cs="Times New Roman"/>
                <w:lang w:val="de-DE"/>
              </w:rPr>
            </w:pPr>
            <w:r w:rsidRPr="008B4E2A"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 xml:space="preserve">Rentenansprüche sind immer in der Antwort des </w:t>
            </w:r>
            <w:r w:rsidR="00CB5E4E" w:rsidRPr="00CB5E4E"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>Zentrums für Personalverwaltung und Organisation des Staates</w:t>
            </w:r>
            <w:r w:rsidR="00FC6BC6"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 xml:space="preserve"> </w:t>
            </w:r>
            <w:r w:rsidRPr="008B4E2A"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>angegeben. Die daraus resultierenden Rentenbeträge können jedoch nur mitgeteilt werden, wenn der Antragsteller mindestens 55 Jahre alt ist (50 Jahre für Militär/ großherzogliche Polizei unter der besonderen Übergangsregelung).</w:t>
            </w:r>
          </w:p>
        </w:tc>
      </w:tr>
      <w:tr w:rsidR="003D1973" w:rsidRPr="00B84275" w:rsidTr="00B84275">
        <w:trPr>
          <w:gridAfter w:val="1"/>
          <w:wAfter w:w="5" w:type="pct"/>
          <w:trHeight w:val="433"/>
        </w:trPr>
        <w:tc>
          <w:tcPr>
            <w:tcW w:w="294" w:type="pct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:rsidR="00DA01E6" w:rsidRPr="00034AB0" w:rsidRDefault="003813B6" w:rsidP="00472AD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34AB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1"/>
            <w:r w:rsidRPr="00034AB0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EF7192">
              <w:rPr>
                <w:rFonts w:ascii="Times New Roman" w:hAnsi="Times New Roman" w:cs="Times New Roman"/>
                <w:sz w:val="24"/>
                <w:szCs w:val="24"/>
              </w:rPr>
            </w:r>
            <w:r w:rsidR="00EF719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34AB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4701" w:type="pct"/>
            <w:gridSpan w:val="13"/>
            <w:tcBorders>
              <w:bottom w:val="single" w:sz="4" w:space="0" w:color="BFBFBF" w:themeColor="background1" w:themeShade="BF"/>
            </w:tcBorders>
            <w:vAlign w:val="center"/>
          </w:tcPr>
          <w:p w:rsidR="00DA01E6" w:rsidRPr="00770F22" w:rsidRDefault="008B4E2A" w:rsidP="00472ADE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70F2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Invalidenrente: am ersten des Monats nach dem Datum meines Antrags</w:t>
            </w:r>
          </w:p>
        </w:tc>
      </w:tr>
      <w:tr w:rsidR="00FF6A2C" w:rsidRPr="00034AB0" w:rsidTr="00B84275">
        <w:trPr>
          <w:gridAfter w:val="1"/>
          <w:wAfter w:w="5" w:type="pct"/>
        </w:trPr>
        <w:tc>
          <w:tcPr>
            <w:tcW w:w="294" w:type="pct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DA01E6" w:rsidRPr="00034AB0" w:rsidRDefault="003813B6" w:rsidP="00F54DAA">
            <w:pPr>
              <w:pStyle w:val="Retraitnormal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34AB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 w:rsidRPr="00034AB0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EF7192">
              <w:rPr>
                <w:rFonts w:ascii="Times New Roman" w:hAnsi="Times New Roman" w:cs="Times New Roman"/>
                <w:sz w:val="24"/>
                <w:szCs w:val="24"/>
              </w:rPr>
            </w:r>
            <w:r w:rsidR="00EF719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34AB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4701" w:type="pct"/>
            <w:gridSpan w:val="1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DA01E6" w:rsidRPr="00770F22" w:rsidRDefault="008B4E2A" w:rsidP="00F54DAA">
            <w:pPr>
              <w:spacing w:before="120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70F2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Altersrente: die verschiedenen möglichen Anspruchstermine (ab dem 57. Lebensjahr) und die sich daraus ergebenden Beträge</w:t>
            </w:r>
          </w:p>
        </w:tc>
      </w:tr>
      <w:tr w:rsidR="003D1973" w:rsidRPr="00B84275" w:rsidTr="00B84275">
        <w:trPr>
          <w:gridAfter w:val="1"/>
          <w:wAfter w:w="5" w:type="pct"/>
        </w:trPr>
        <w:tc>
          <w:tcPr>
            <w:tcW w:w="294" w:type="pct"/>
            <w:gridSpan w:val="2"/>
            <w:tcBorders>
              <w:top w:val="single" w:sz="4" w:space="0" w:color="BFBFBF" w:themeColor="background1" w:themeShade="BF"/>
            </w:tcBorders>
            <w:vAlign w:val="center"/>
          </w:tcPr>
          <w:p w:rsidR="00DA01E6" w:rsidRPr="00034AB0" w:rsidRDefault="003813B6" w:rsidP="00F54DAA">
            <w:pPr>
              <w:pStyle w:val="Retraitnormal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34AB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3"/>
            <w:r w:rsidRPr="00034AB0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EF7192">
              <w:rPr>
                <w:rFonts w:ascii="Times New Roman" w:hAnsi="Times New Roman" w:cs="Times New Roman"/>
                <w:sz w:val="24"/>
                <w:szCs w:val="24"/>
              </w:rPr>
            </w:r>
            <w:r w:rsidR="00EF719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34AB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4701" w:type="pct"/>
            <w:gridSpan w:val="13"/>
            <w:tcBorders>
              <w:top w:val="single" w:sz="4" w:space="0" w:color="BFBFBF" w:themeColor="background1" w:themeShade="BF"/>
            </w:tcBorders>
            <w:vAlign w:val="center"/>
          </w:tcPr>
          <w:p w:rsidR="00DA01E6" w:rsidRPr="008B4E2A" w:rsidRDefault="008B4E2A" w:rsidP="008B4E2A">
            <w:pPr>
              <w:spacing w:before="120"/>
              <w:ind w:left="32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B4E2A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>Altersteilzeit</w:t>
            </w:r>
            <w:r w:rsidR="008251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>rente</w:t>
            </w:r>
            <w:r w:rsidRPr="008B4E2A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 xml:space="preserve"> </w:t>
            </w:r>
            <w:r w:rsidRPr="008B4E2A"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 xml:space="preserve">(nur für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>v</w:t>
            </w:r>
            <w:r w:rsidRPr="008B4E2A"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>ollbedienstete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 xml:space="preserve"> Beamte</w:t>
            </w:r>
            <w:r w:rsidRPr="008B4E2A"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>!)</w:t>
            </w:r>
          </w:p>
        </w:tc>
      </w:tr>
      <w:tr w:rsidR="005262DB" w:rsidRPr="00B84275" w:rsidTr="00B84275">
        <w:trPr>
          <w:gridAfter w:val="1"/>
          <w:wAfter w:w="5" w:type="pct"/>
        </w:trPr>
        <w:tc>
          <w:tcPr>
            <w:tcW w:w="294" w:type="pct"/>
            <w:gridSpan w:val="2"/>
          </w:tcPr>
          <w:p w:rsidR="00BF34B3" w:rsidRPr="008B4E2A" w:rsidRDefault="00BF34B3" w:rsidP="00F54DAA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val="de-DE" w:bidi="fr-FR"/>
              </w:rPr>
            </w:pPr>
          </w:p>
        </w:tc>
        <w:tc>
          <w:tcPr>
            <w:tcW w:w="4701" w:type="pct"/>
            <w:gridSpan w:val="13"/>
            <w:vAlign w:val="bottom"/>
          </w:tcPr>
          <w:p w:rsidR="00BF34B3" w:rsidRPr="008B4E2A" w:rsidRDefault="008B4E2A" w:rsidP="00CB5E4E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B4E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am </w:t>
            </w:r>
            <w:r w:rsidR="00CB5E4E" w:rsidRPr="00CB5E4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erstmöglichen</w:t>
            </w:r>
            <w:r w:rsidR="00CB5E4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8B4E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Datum </w:t>
            </w:r>
            <w:r w:rsidR="00CB5E4E" w:rsidRPr="00CB5E4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ab dem</w:t>
            </w:r>
            <w:r w:rsidRPr="008B4E2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*:</w:t>
            </w:r>
          </w:p>
        </w:tc>
      </w:tr>
      <w:tr w:rsidR="003813B6" w:rsidRPr="00B84275" w:rsidTr="00BB4CFA">
        <w:trPr>
          <w:gridAfter w:val="3"/>
          <w:wAfter w:w="79" w:type="pct"/>
          <w:trHeight w:val="342"/>
        </w:trPr>
        <w:tc>
          <w:tcPr>
            <w:tcW w:w="294" w:type="pct"/>
            <w:gridSpan w:val="2"/>
            <w:vAlign w:val="bottom"/>
          </w:tcPr>
          <w:p w:rsidR="003813B6" w:rsidRPr="008B4E2A" w:rsidRDefault="003813B6" w:rsidP="003813B6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val="de-DE" w:bidi="fr-FR"/>
              </w:rPr>
            </w:pPr>
          </w:p>
        </w:tc>
        <w:tc>
          <w:tcPr>
            <w:tcW w:w="293" w:type="pct"/>
            <w:gridSpan w:val="2"/>
            <w:vAlign w:val="bottom"/>
          </w:tcPr>
          <w:p w:rsidR="003813B6" w:rsidRPr="008B4E2A" w:rsidRDefault="003813B6" w:rsidP="003813B6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4335" w:type="pct"/>
            <w:gridSpan w:val="9"/>
            <w:vAlign w:val="bottom"/>
          </w:tcPr>
          <w:p w:rsidR="003813B6" w:rsidRPr="008B4E2A" w:rsidRDefault="008E53D5" w:rsidP="008B4E2A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B4E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val="de-DE"/>
                </w:rPr>
                <w:id w:val="138164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E2A" w:rsidRPr="008B4E2A">
                  <w:rPr>
                    <w:rFonts w:ascii="MS Gothic" w:eastAsia="MS Gothic" w:hAnsi="MS Gothic" w:cs="Times New Roman" w:hint="eastAsia"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8B4E2A" w:rsidRPr="008B4E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Alter von 57 Jahren</w:t>
            </w:r>
            <w:r w:rsidR="003813B6" w:rsidRPr="008B4E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               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val="de-DE"/>
                </w:rPr>
                <w:id w:val="-1724818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1D53" w:rsidRPr="008B4E2A">
                  <w:rPr>
                    <w:rFonts w:ascii="MS Gothic" w:eastAsia="MS Gothic" w:hAnsi="MS Gothic" w:cs="Times New Roman" w:hint="eastAsia"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8B4E2A" w:rsidRPr="008B4E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Alter von 60 </w:t>
            </w:r>
            <w:r w:rsidR="008B4E2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Jahren</w:t>
            </w:r>
          </w:p>
        </w:tc>
      </w:tr>
      <w:tr w:rsidR="003813B6" w:rsidRPr="008E53D5" w:rsidTr="00B84275">
        <w:trPr>
          <w:gridAfter w:val="1"/>
          <w:wAfter w:w="5" w:type="pct"/>
        </w:trPr>
        <w:tc>
          <w:tcPr>
            <w:tcW w:w="294" w:type="pct"/>
            <w:gridSpan w:val="2"/>
          </w:tcPr>
          <w:p w:rsidR="003813B6" w:rsidRPr="008B4E2A" w:rsidRDefault="003813B6" w:rsidP="003813B6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val="de-DE" w:bidi="fr-FR"/>
              </w:rPr>
            </w:pPr>
          </w:p>
        </w:tc>
        <w:tc>
          <w:tcPr>
            <w:tcW w:w="4701" w:type="pct"/>
            <w:gridSpan w:val="13"/>
            <w:vAlign w:val="bottom"/>
          </w:tcPr>
          <w:p w:rsidR="003813B6" w:rsidRPr="00770F22" w:rsidRDefault="008B4E2A" w:rsidP="008B4E2A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70F2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und im folgenden Fall:</w:t>
            </w:r>
          </w:p>
        </w:tc>
      </w:tr>
      <w:tr w:rsidR="00B84DD9" w:rsidRPr="00034AB0" w:rsidTr="00B84275">
        <w:trPr>
          <w:gridAfter w:val="1"/>
          <w:wAfter w:w="5" w:type="pct"/>
          <w:trHeight w:val="488"/>
        </w:trPr>
        <w:tc>
          <w:tcPr>
            <w:tcW w:w="294" w:type="pct"/>
            <w:gridSpan w:val="2"/>
          </w:tcPr>
          <w:p w:rsidR="00B84DD9" w:rsidRPr="00034AB0" w:rsidRDefault="00B84DD9" w:rsidP="00B84DD9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</w:p>
        </w:tc>
        <w:tc>
          <w:tcPr>
            <w:tcW w:w="220" w:type="pct"/>
          </w:tcPr>
          <w:p w:rsidR="00B84DD9" w:rsidRPr="00034AB0" w:rsidRDefault="00B84DD9" w:rsidP="00B84DD9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034AB0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6"/>
            <w:r w:rsidRPr="00034AB0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instrText xml:space="preserve"> FORMCHECKBOX </w:instrText>
            </w:r>
            <w:r w:rsidR="00EF7192">
              <w:rPr>
                <w:rFonts w:ascii="Times New Roman" w:hAnsi="Times New Roman" w:cs="Times New Roman"/>
                <w:sz w:val="24"/>
                <w:szCs w:val="24"/>
                <w:lang w:bidi="fr-FR"/>
              </w:rPr>
            </w:r>
            <w:r w:rsidR="00EF7192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fldChar w:fldCharType="separate"/>
            </w:r>
            <w:r w:rsidRPr="00034AB0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fldChar w:fldCharType="end"/>
            </w:r>
            <w:bookmarkEnd w:id="3"/>
          </w:p>
        </w:tc>
        <w:tc>
          <w:tcPr>
            <w:tcW w:w="4481" w:type="pct"/>
            <w:gridSpan w:val="12"/>
          </w:tcPr>
          <w:p w:rsidR="00B84DD9" w:rsidRPr="00034AB0" w:rsidRDefault="008B4E2A" w:rsidP="008B4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E2A">
              <w:rPr>
                <w:rFonts w:ascii="Times New Roman" w:hAnsi="Times New Roman" w:cs="Times New Roman"/>
                <w:sz w:val="24"/>
                <w:szCs w:val="24"/>
              </w:rPr>
              <w:t>75% Arbeitszeit ab dem</w:t>
            </w:r>
            <w:r w:rsidR="00B84DD9" w:rsidRPr="00034A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id w:val="1720624536"/>
                <w:placeholder>
                  <w:docPart w:val="7BF683954F454FAB95E4C30F1911A765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B84DD9" w:rsidRPr="005C1AF4">
                  <w:rPr>
                    <w:rStyle w:val="Textedelespacerserv"/>
                    <w:rFonts w:ascii="Times New Roman" w:hAnsi="Times New Roman" w:cs="Times New Roman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</w:tr>
      <w:tr w:rsidR="00B84DD9" w:rsidRPr="00034AB0" w:rsidTr="00B84275">
        <w:trPr>
          <w:gridAfter w:val="1"/>
          <w:wAfter w:w="5" w:type="pct"/>
        </w:trPr>
        <w:tc>
          <w:tcPr>
            <w:tcW w:w="294" w:type="pct"/>
            <w:gridSpan w:val="2"/>
          </w:tcPr>
          <w:p w:rsidR="00B84DD9" w:rsidRPr="00034AB0" w:rsidRDefault="00B84DD9" w:rsidP="003813B6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</w:p>
        </w:tc>
        <w:tc>
          <w:tcPr>
            <w:tcW w:w="220" w:type="pct"/>
          </w:tcPr>
          <w:p w:rsidR="00B84DD9" w:rsidRPr="00034AB0" w:rsidRDefault="00B84DD9" w:rsidP="003813B6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034AB0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7"/>
            <w:r w:rsidRPr="00034AB0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instrText xml:space="preserve"> FORMCHECKBOX </w:instrText>
            </w:r>
            <w:r w:rsidR="00EF7192">
              <w:rPr>
                <w:rFonts w:ascii="Times New Roman" w:hAnsi="Times New Roman" w:cs="Times New Roman"/>
                <w:sz w:val="24"/>
                <w:szCs w:val="24"/>
                <w:lang w:bidi="fr-FR"/>
              </w:rPr>
            </w:r>
            <w:r w:rsidR="00EF7192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fldChar w:fldCharType="separate"/>
            </w:r>
            <w:r w:rsidRPr="00034AB0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fldChar w:fldCharType="end"/>
            </w:r>
            <w:bookmarkEnd w:id="4"/>
          </w:p>
        </w:tc>
        <w:tc>
          <w:tcPr>
            <w:tcW w:w="4481" w:type="pct"/>
            <w:gridSpan w:val="12"/>
          </w:tcPr>
          <w:p w:rsidR="00B84DD9" w:rsidRPr="00034AB0" w:rsidRDefault="008B4E2A" w:rsidP="00B84DD9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8B4E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B4E2A">
              <w:rPr>
                <w:rFonts w:ascii="Times New Roman" w:hAnsi="Times New Roman" w:cs="Times New Roman"/>
                <w:sz w:val="24"/>
                <w:szCs w:val="24"/>
              </w:rPr>
              <w:t>% Arbeitszeit ab dem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id w:val="435793212"/>
                <w:placeholder>
                  <w:docPart w:val="908DCC933BDF4806BEEE6328107B92EA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B84DD9" w:rsidRPr="005C1AF4">
                  <w:rPr>
                    <w:rStyle w:val="Textedelespacerserv"/>
                    <w:rFonts w:ascii="Times New Roman" w:hAnsi="Times New Roman" w:cs="Times New Roman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</w:tr>
      <w:tr w:rsidR="003813B6" w:rsidRPr="00B84275" w:rsidTr="00BB4CFA">
        <w:trPr>
          <w:gridAfter w:val="1"/>
          <w:wAfter w:w="5" w:type="pct"/>
        </w:trPr>
        <w:tc>
          <w:tcPr>
            <w:tcW w:w="4995" w:type="pct"/>
            <w:gridSpan w:val="15"/>
            <w:tcBorders>
              <w:bottom w:val="single" w:sz="4" w:space="0" w:color="BFBFBF" w:themeColor="background1" w:themeShade="BF"/>
            </w:tcBorders>
          </w:tcPr>
          <w:p w:rsidR="003813B6" w:rsidRPr="008B4E2A" w:rsidRDefault="003813B6" w:rsidP="00FC6BC6">
            <w:pPr>
              <w:spacing w:before="120" w:after="8" w:line="251" w:lineRule="auto"/>
              <w:ind w:left="37" w:right="186" w:hanging="37"/>
              <w:jc w:val="both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B4E2A"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  <w:t xml:space="preserve">* </w:t>
            </w:r>
            <w:r w:rsidR="008B4E2A" w:rsidRPr="008B4E2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Da die Altersteilzeit</w:t>
            </w:r>
            <w:r w:rsidR="008251AC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rente</w:t>
            </w:r>
            <w:r w:rsidR="008B4E2A" w:rsidRPr="008B4E2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nur möglich ist wenn ein Anspruch auf eine Altersrente besteht, muss das Zentrum für Personalmanagement und </w:t>
            </w:r>
            <w:r w:rsidR="00FC6BC6" w:rsidRPr="00CB5E4E"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>Organisation des Staates</w:t>
            </w:r>
            <w:r w:rsidR="00FC6BC6">
              <w:rPr>
                <w:rFonts w:ascii="Times New Roman" w:eastAsia="Times New Roman" w:hAnsi="Times New Roman" w:cs="Times New Roman"/>
                <w:sz w:val="20"/>
                <w:szCs w:val="20"/>
                <w:lang w:val="de-DE" w:eastAsia="fr-FR"/>
              </w:rPr>
              <w:t xml:space="preserve"> </w:t>
            </w:r>
            <w:r w:rsidR="008B4E2A" w:rsidRPr="008B4E2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wissen, ab welchem Zeitpunkt eine schrittweise Pensionierung gewünscht wird</w:t>
            </w:r>
            <w:r w:rsidRPr="008B4E2A"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  <w:t xml:space="preserve">. </w:t>
            </w:r>
          </w:p>
        </w:tc>
      </w:tr>
      <w:tr w:rsidR="003813B6" w:rsidRPr="00B84275" w:rsidTr="00B84275">
        <w:trPr>
          <w:gridAfter w:val="1"/>
          <w:wAfter w:w="5" w:type="pct"/>
        </w:trPr>
        <w:tc>
          <w:tcPr>
            <w:tcW w:w="294" w:type="pct"/>
            <w:gridSpan w:val="2"/>
            <w:tcBorders>
              <w:top w:val="single" w:sz="4" w:space="0" w:color="BFBFBF" w:themeColor="background1" w:themeShade="BF"/>
            </w:tcBorders>
            <w:vAlign w:val="center"/>
          </w:tcPr>
          <w:p w:rsidR="003813B6" w:rsidRPr="00034AB0" w:rsidRDefault="003813B6" w:rsidP="003813B6">
            <w:pPr>
              <w:spacing w:before="120" w:after="120"/>
              <w:ind w:left="32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034AB0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8"/>
            <w:r w:rsidRPr="00034AB0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instrText xml:space="preserve"> FORMCHECKBOX </w:instrText>
            </w:r>
            <w:r w:rsidR="00EF7192">
              <w:rPr>
                <w:rFonts w:ascii="Times New Roman" w:hAnsi="Times New Roman" w:cs="Times New Roman"/>
                <w:sz w:val="24"/>
                <w:szCs w:val="24"/>
                <w:lang w:bidi="fr-FR"/>
              </w:rPr>
            </w:r>
            <w:r w:rsidR="00EF7192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fldChar w:fldCharType="separate"/>
            </w:r>
            <w:r w:rsidRPr="00034AB0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fldChar w:fldCharType="end"/>
            </w:r>
            <w:bookmarkEnd w:id="5"/>
          </w:p>
        </w:tc>
        <w:tc>
          <w:tcPr>
            <w:tcW w:w="4701" w:type="pct"/>
            <w:gridSpan w:val="13"/>
            <w:tcBorders>
              <w:top w:val="single" w:sz="4" w:space="0" w:color="BFBFBF" w:themeColor="background1" w:themeShade="BF"/>
            </w:tcBorders>
          </w:tcPr>
          <w:p w:rsidR="003813B6" w:rsidRPr="009E0A62" w:rsidRDefault="001D0C49" w:rsidP="00BB4CFA">
            <w:pPr>
              <w:spacing w:before="120"/>
              <w:ind w:left="-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1D0C49">
              <w:rPr>
                <w:rFonts w:ascii="Times New Roman" w:hAnsi="Times New Roman" w:cs="Times New Roman"/>
                <w:sz w:val="24"/>
                <w:szCs w:val="24"/>
                <w:u w:val="single"/>
                <w:lang w:val="de-DE"/>
              </w:rPr>
              <w:t xml:space="preserve">Alle </w:t>
            </w:r>
            <w:r w:rsidRPr="001D0C4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meine Gehaltsberufe, die ich in Luxemburg und im Ausland ausgeübt habe, sind in der Tabelle auf der Rückseite angegeben. Die Belege, </w:t>
            </w:r>
            <w:r w:rsidR="00CB5E4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die meine </w:t>
            </w:r>
            <w:r w:rsidR="00CB5E4E" w:rsidRPr="00CB5E4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Gehaltstätigkeiten</w:t>
            </w:r>
            <w:r w:rsidRPr="001D0C4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im </w:t>
            </w:r>
            <w:r w:rsidR="00FC6BC6" w:rsidRPr="001D0C4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Ausland bescheinigen</w:t>
            </w:r>
            <w:r w:rsidRPr="001D0C4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 sind beigefügt.</w:t>
            </w:r>
            <w:r w:rsidRPr="001D0C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de-DE"/>
              </w:rPr>
              <w:t xml:space="preserve"> </w:t>
            </w:r>
          </w:p>
        </w:tc>
      </w:tr>
      <w:tr w:rsidR="003813B6" w:rsidRPr="00B84275" w:rsidTr="00BB4CFA">
        <w:trPr>
          <w:trHeight w:val="660"/>
        </w:trPr>
        <w:tc>
          <w:tcPr>
            <w:tcW w:w="5000" w:type="pct"/>
            <w:gridSpan w:val="16"/>
            <w:shd w:val="clear" w:color="auto" w:fill="auto"/>
          </w:tcPr>
          <w:p w:rsidR="003813B6" w:rsidRPr="001D0C49" w:rsidRDefault="001D0C49" w:rsidP="00BB4CFA">
            <w:pPr>
              <w:spacing w:before="100" w:beforeAutospacing="1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1D0C49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 xml:space="preserve">Die angeforderte </w:t>
            </w:r>
            <w:r w:rsidR="00CB5E4E" w:rsidRPr="00CB5E4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>Vorausberechnung</w:t>
            </w:r>
            <w:r w:rsidRPr="001D0C49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 xml:space="preserve"> wird vom </w:t>
            </w:r>
            <w:r w:rsidR="00CB5E4E" w:rsidRPr="00CB5E4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>Zentrums für Personalverwaltung und Organisation des Staates</w:t>
            </w:r>
            <w:r w:rsidRPr="001D0C49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 xml:space="preserve"> auf der Grundlage der zum Zeitpunkt </w:t>
            </w:r>
            <w:r w:rsidR="00BB4CFA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>des Antrages</w:t>
            </w:r>
            <w:r w:rsidRPr="001D0C49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 xml:space="preserve"> bekannten Karrieresituation und innerhalb eines angemessenen Zeitraums erstellt</w:t>
            </w:r>
            <w:r w:rsidR="00BB4CFA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>.</w:t>
            </w:r>
            <w:r w:rsidRPr="001D0C49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 xml:space="preserve"> </w:t>
            </w:r>
            <w:r w:rsidR="00BB4CFA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>Dieser kann</w:t>
            </w:r>
            <w:r w:rsidRPr="001D0C49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 xml:space="preserve"> je nach Komplexität des Falles variier</w:t>
            </w:r>
            <w:r w:rsidR="00BB4CFA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>en</w:t>
            </w:r>
            <w:r w:rsidRPr="001D0C49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 xml:space="preserve">. Die Schätzung ist ausschließlich informativ und generiert keine Rechte, die zu gegebener Zeit gegenüber der Verwaltung durchsetzbar sind. Die </w:t>
            </w:r>
            <w:r w:rsidR="00FC6BC6" w:rsidRPr="00CB5E4E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>Vorausberechnung</w:t>
            </w:r>
            <w:r w:rsidRPr="001D0C49"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  <w:t xml:space="preserve"> berücksichtigt weder die tatsächliche zukünftige Entwicklung der Laufbahn noch die persönliche Situation des Bewerbers.</w:t>
            </w:r>
            <w:r w:rsidR="003864CB" w:rsidRPr="001D0C4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</w:p>
        </w:tc>
      </w:tr>
      <w:tr w:rsidR="003813B6" w:rsidRPr="00B84275" w:rsidTr="00BB4CFA">
        <w:tc>
          <w:tcPr>
            <w:tcW w:w="5000" w:type="pct"/>
            <w:gridSpan w:val="16"/>
            <w:shd w:val="clear" w:color="auto" w:fill="731F1C" w:themeFill="accent5"/>
          </w:tcPr>
          <w:p w:rsidR="00A03B5B" w:rsidRPr="003864CB" w:rsidRDefault="003864CB" w:rsidP="00BB4C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bookmarkStart w:id="6" w:name="_Hlk521325947"/>
            <w:r w:rsidRPr="003864C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Mit der Unterzeichnung auf der nächsten Seite ermächtige ich das </w:t>
            </w:r>
            <w:r w:rsidR="00BB4CFA" w:rsidRPr="00BB4CF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Zentrum für Personalverwaltung und Organisation des Staates</w:t>
            </w:r>
            <w:r w:rsidRPr="003864C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 alle für die Erstellung de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</w:t>
            </w:r>
            <w:r w:rsidRPr="003864C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angeforderten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Renteneinschätzung </w:t>
            </w:r>
            <w:r w:rsidRPr="003864C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erforderlichen Daten direkt bei den Sozialversicherungsträgern in Luxemburg und im Ausland anzufordern und zu erheben.</w:t>
            </w:r>
          </w:p>
        </w:tc>
      </w:tr>
      <w:tr w:rsidR="00A03B5B" w:rsidRPr="00B84275" w:rsidTr="00BB4CFA">
        <w:trPr>
          <w:gridAfter w:val="2"/>
          <w:wAfter w:w="12" w:type="pct"/>
        </w:trPr>
        <w:tc>
          <w:tcPr>
            <w:tcW w:w="4988" w:type="pct"/>
            <w:gridSpan w:val="14"/>
            <w:shd w:val="clear" w:color="auto" w:fill="FFFFFF" w:themeFill="background1"/>
          </w:tcPr>
          <w:p w:rsidR="00A03B5B" w:rsidRPr="003864CB" w:rsidRDefault="00F54DAA" w:rsidP="00A03B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3864CB">
              <w:rPr>
                <w:lang w:val="de-DE"/>
              </w:rPr>
              <w:br w:type="page"/>
            </w:r>
            <w:r w:rsidR="000D6AD7" w:rsidRPr="003864CB">
              <w:rPr>
                <w:lang w:val="de-DE"/>
              </w:rPr>
              <w:br w:type="page"/>
            </w:r>
          </w:p>
        </w:tc>
      </w:tr>
      <w:bookmarkEnd w:id="6"/>
      <w:tr w:rsidR="003D1973" w:rsidRPr="00B84275" w:rsidTr="00BB4CFA">
        <w:trPr>
          <w:gridBefore w:val="1"/>
          <w:gridAfter w:val="2"/>
          <w:wBefore w:w="67" w:type="pct"/>
          <w:wAfter w:w="12" w:type="pct"/>
        </w:trPr>
        <w:tc>
          <w:tcPr>
            <w:tcW w:w="492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:rsidR="003D1973" w:rsidRPr="003864CB" w:rsidRDefault="003864CB" w:rsidP="003864CB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3864C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lastRenderedPageBreak/>
              <w:t xml:space="preserve">Alle meine Gehaltsberufe, die zum Zeitpunkt meiner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Anfrage</w:t>
            </w:r>
            <w:r w:rsidRPr="003864C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ausgeübt wurden</w:t>
            </w:r>
          </w:p>
        </w:tc>
      </w:tr>
      <w:tr w:rsidR="00B73D2B" w:rsidRPr="000E7873" w:rsidTr="00BB4CFA">
        <w:trPr>
          <w:gridBefore w:val="1"/>
          <w:gridAfter w:val="2"/>
          <w:wBefore w:w="67" w:type="pct"/>
          <w:wAfter w:w="12" w:type="pct"/>
        </w:trPr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:rsidR="00FF6A2C" w:rsidRPr="00A03B5B" w:rsidRDefault="00BB4CFA" w:rsidP="003864CB">
            <w:pPr>
              <w:spacing w:before="120"/>
              <w:jc w:val="center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Zeitraum</w:t>
            </w:r>
          </w:p>
        </w:tc>
        <w:tc>
          <w:tcPr>
            <w:tcW w:w="13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:rsidR="00FF6A2C" w:rsidRPr="00660638" w:rsidRDefault="003864CB" w:rsidP="003D1973">
            <w:pPr>
              <w:spacing w:before="120"/>
              <w:ind w:left="34" w:hanging="34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>Name des Arbeitgebers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:rsidR="00FF6A2C" w:rsidRPr="00660638" w:rsidRDefault="003864CB" w:rsidP="003864CB">
            <w:pPr>
              <w:spacing w:before="120"/>
              <w:ind w:left="25" w:hanging="25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>Rentenkasse</w:t>
            </w:r>
            <w:r w:rsidR="00FF6A2C" w:rsidRPr="00660638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>Name/dortige Matrikel</w:t>
            </w:r>
            <w:r w:rsidR="00FF6A2C" w:rsidRPr="00660638"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>)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:rsidR="00FF6A2C" w:rsidRPr="00660638" w:rsidRDefault="003864CB" w:rsidP="00621B9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Land</w:t>
            </w:r>
          </w:p>
        </w:tc>
      </w:tr>
      <w:tr w:rsidR="00B73D2B" w:rsidRPr="000E7873" w:rsidTr="00B84275">
        <w:trPr>
          <w:gridBefore w:val="1"/>
          <w:gridAfter w:val="2"/>
          <w:wBefore w:w="67" w:type="pct"/>
          <w:wAfter w:w="12" w:type="pct"/>
        </w:trPr>
        <w:tc>
          <w:tcPr>
            <w:tcW w:w="7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:rsidR="00FF6A2C" w:rsidRPr="003D1973" w:rsidRDefault="003864CB" w:rsidP="00FF6A2C">
            <w:pPr>
              <w:spacing w:before="120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>vom</w:t>
            </w:r>
          </w:p>
        </w:tc>
        <w:tc>
          <w:tcPr>
            <w:tcW w:w="7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:rsidR="00FF6A2C" w:rsidRPr="003D1973" w:rsidRDefault="003864CB" w:rsidP="00FF6A2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fr-FR"/>
              </w:rPr>
              <w:t>bis</w:t>
            </w:r>
          </w:p>
        </w:tc>
        <w:tc>
          <w:tcPr>
            <w:tcW w:w="13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:rsidR="00FF6A2C" w:rsidRPr="003D1973" w:rsidRDefault="00FF6A2C" w:rsidP="003D1973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</w:p>
        </w:tc>
        <w:tc>
          <w:tcPr>
            <w:tcW w:w="13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:rsidR="00FF6A2C" w:rsidRPr="003D1973" w:rsidRDefault="00FF6A2C" w:rsidP="003D1973">
            <w:pPr>
              <w:spacing w:before="120"/>
              <w:ind w:left="35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</w:p>
        </w:tc>
        <w:tc>
          <w:tcPr>
            <w:tcW w:w="7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:rsidR="00FF6A2C" w:rsidRPr="003D1973" w:rsidRDefault="00FF6A2C" w:rsidP="00621B9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D2B" w:rsidRPr="0045500B" w:rsidTr="00B84275">
        <w:trPr>
          <w:gridBefore w:val="1"/>
          <w:gridAfter w:val="2"/>
          <w:wBefore w:w="67" w:type="pct"/>
          <w:wAfter w:w="12" w:type="pct"/>
        </w:trPr>
        <w:tc>
          <w:tcPr>
            <w:tcW w:w="7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2DB" w:rsidRPr="00E93EC1" w:rsidRDefault="00EF7192" w:rsidP="00B73D2B">
            <w:pPr>
              <w:spacing w:before="120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002975095"/>
                <w:placeholder>
                  <w:docPart w:val="3F04374B53F4471498C87B1FFB5E51D0"/>
                </w:placeholder>
                <w:showingPlcHdr/>
                <w:date w:fullDate="2019-11-01T00:00:00Z"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B73D2B" w:rsidRPr="005C1AF4">
                  <w:rPr>
                    <w:rStyle w:val="Textedelespacerserv"/>
                    <w:color w:val="D9D9D9" w:themeColor="background1" w:themeShade="D9"/>
                    <w:sz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7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2DB" w:rsidRPr="00E93EC1" w:rsidRDefault="00EF7192" w:rsidP="00B73D2B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55450531"/>
                <w:placeholder>
                  <w:docPart w:val="DBF078643D6C438E8E4BE05F8F22021B"/>
                </w:placeholder>
                <w:showingPlcHdr/>
                <w:date w:fullDate="2021-03-17T00:00:00Z"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B73D2B" w:rsidRPr="005C1AF4">
                  <w:rPr>
                    <w:rStyle w:val="Textedelespacerserv"/>
                    <w:color w:val="D9D9D9" w:themeColor="background1" w:themeShade="D9"/>
                    <w:sz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1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2DB" w:rsidRPr="00E93EC1" w:rsidRDefault="001A656C" w:rsidP="001138C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138C1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1138C1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1138C1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1138C1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1138C1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2DB" w:rsidRPr="00E93EC1" w:rsidRDefault="001A656C" w:rsidP="00F00306">
            <w:pPr>
              <w:spacing w:before="12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73D2B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B73D2B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B73D2B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B73D2B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B73D2B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sdt>
          <w:sdtPr>
            <w:rPr>
              <w:rFonts w:ascii="Times New Roman" w:hAnsi="Times New Roman" w:cs="Times New Roman"/>
              <w:sz w:val="18"/>
              <w:szCs w:val="18"/>
            </w:rPr>
            <w:alias w:val="Pays"/>
            <w:tag w:val="Pays"/>
            <w:id w:val="1714843142"/>
            <w:placeholder>
              <w:docPart w:val="B1984FDA73F2453E8D41645BE05B637D"/>
            </w:placeholder>
            <w:comboBox>
              <w:listItem w:value="Choisissez un élément."/>
              <w:listItem w:displayText="Luxembourg" w:value="LU"/>
              <w:listItem w:displayText="Allemagne" w:value="DE"/>
              <w:listItem w:displayText="France" w:value="FR"/>
              <w:listItem w:displayText="Belgique" w:value="BE"/>
              <w:listItem w:displayText="Albanie" w:value="AL"/>
              <w:listItem w:displayText="Autriche" w:value="AT"/>
              <w:listItem w:displayText="Grèce" w:value="GR"/>
              <w:listItem w:displayText="Irlande" w:value="IE"/>
              <w:listItem w:displayText="Italie" w:value="IT"/>
              <w:listItem w:displayText="Pays bas" w:value="NL"/>
              <w:listItem w:displayText="Algérie" w:value="DZ"/>
              <w:listItem w:displayText="Andorre" w:value="AD"/>
              <w:listItem w:displayText="Bosnie-Herzégovine" w:value="BA"/>
              <w:listItem w:displayText="Canada" w:value="CA"/>
              <w:listItem w:displayText="Croatie" w:value="HR"/>
              <w:listItem w:displayText="Danemark" w:value="DK"/>
              <w:listItem w:displayText="Espagne" w:value="ES"/>
              <w:listItem w:displayText="Estonie" w:value="EE"/>
              <w:listItem w:displayText="Etats-unis" w:value="US"/>
              <w:listItem w:displayText="Finlande" w:value="FI"/>
              <w:listItem w:displayText="Lituanie" w:value="LT"/>
              <w:listItem w:displayText="Macédoine" w:value="MK"/>
              <w:listItem w:displayText="Malte" w:value="MT"/>
              <w:listItem w:displayText="Monténégro" w:value="ME"/>
              <w:listItem w:displayText="Norvège" w:value="NO"/>
              <w:listItem w:displayText="Portugal" w:value="PT"/>
              <w:listItem w:displayText="Roumanie" w:value="RO"/>
              <w:listItem w:displayText="Royaume uni de Gr-Bret." w:value="GB"/>
              <w:listItem w:displayText="Slovaquie" w:value="Sk"/>
              <w:listItem w:displayText="Slovénie" w:value="SI"/>
              <w:listItem w:displayText="Suède" w:value="SE"/>
              <w:listItem w:displayText="Suisse" w:value="CH"/>
              <w:listItem w:displayText="Tchèque" w:value="CZ"/>
              <w:listItem w:displayText="autre pays" w:value="AA"/>
            </w:comboBox>
          </w:sdtPr>
          <w:sdtEndPr/>
          <w:sdtContent>
            <w:tc>
              <w:tcPr>
                <w:tcW w:w="73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5262DB" w:rsidRPr="000A5936" w:rsidRDefault="000A5936" w:rsidP="00B73D2B">
                <w:pPr>
                  <w:spacing w:before="120"/>
                  <w:jc w:val="center"/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t>Luxembourg</w:t>
                </w:r>
              </w:p>
            </w:tc>
          </w:sdtContent>
        </w:sdt>
      </w:tr>
      <w:tr w:rsidR="00B73D2B" w:rsidRPr="0045500B" w:rsidTr="00B84275">
        <w:trPr>
          <w:gridBefore w:val="1"/>
          <w:gridAfter w:val="2"/>
          <w:wBefore w:w="67" w:type="pct"/>
          <w:wAfter w:w="12" w:type="pct"/>
        </w:trPr>
        <w:tc>
          <w:tcPr>
            <w:tcW w:w="7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845713417"/>
                <w:placeholder>
                  <w:docPart w:val="5CDAC6B6369040CFA0D4421D03E8B69E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7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65682653"/>
                <w:placeholder>
                  <w:docPart w:val="F9BC83EA30164FC791193C3D9869216E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1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sdt>
          <w:sdtPr>
            <w:rPr>
              <w:rFonts w:ascii="Times New Roman" w:hAnsi="Times New Roman" w:cs="Times New Roman"/>
              <w:sz w:val="18"/>
              <w:szCs w:val="18"/>
            </w:rPr>
            <w:alias w:val="Pays"/>
            <w:tag w:val="Pays"/>
            <w:id w:val="-770306663"/>
            <w:placeholder>
              <w:docPart w:val="D23917674A6E4253B560863C59C2FD1C"/>
            </w:placeholder>
            <w:comboBox>
              <w:listItem w:value="Choisissez un élément."/>
              <w:listItem w:displayText="Luxembourg" w:value="LU"/>
              <w:listItem w:displayText="Allemagne" w:value="DE"/>
              <w:listItem w:displayText="France" w:value="FR"/>
              <w:listItem w:displayText="Belgique" w:value="BE"/>
              <w:listItem w:displayText="Albanie" w:value="AL"/>
              <w:listItem w:displayText="Autriche" w:value="AT"/>
              <w:listItem w:displayText="Grèce" w:value="GR"/>
              <w:listItem w:displayText="Irlande" w:value="IE"/>
              <w:listItem w:displayText="Italie" w:value="IT"/>
              <w:listItem w:displayText="Pays bas" w:value="NL"/>
              <w:listItem w:displayText="Algérie" w:value="DZ"/>
              <w:listItem w:displayText="Andorre" w:value="AD"/>
              <w:listItem w:displayText="Bosnie-Herzégovine" w:value="BA"/>
              <w:listItem w:displayText="Canada" w:value="CA"/>
              <w:listItem w:displayText="Croatie" w:value="HR"/>
              <w:listItem w:displayText="Danemark" w:value="DK"/>
              <w:listItem w:displayText="Espagne" w:value="ES"/>
              <w:listItem w:displayText="Estonie" w:value="EE"/>
              <w:listItem w:displayText="Etats-unis" w:value="US"/>
              <w:listItem w:displayText="Finlande" w:value="FI"/>
              <w:listItem w:displayText="Lituanie" w:value="LT"/>
              <w:listItem w:displayText="Macédoine" w:value="MK"/>
              <w:listItem w:displayText="Malte" w:value="MT"/>
              <w:listItem w:displayText="Monténégro" w:value="ME"/>
              <w:listItem w:displayText="Norvège" w:value="NO"/>
              <w:listItem w:displayText="Portugal" w:value="PT"/>
              <w:listItem w:displayText="Roumanie" w:value="RO"/>
              <w:listItem w:displayText="Royaume uni de Gr-Bret." w:value="GB"/>
              <w:listItem w:displayText="Slovaquie" w:value="Sk"/>
              <w:listItem w:displayText="Slovénie" w:value="SI"/>
              <w:listItem w:displayText="Suède" w:value="SE"/>
              <w:listItem w:displayText="Suisse" w:value="CH"/>
              <w:listItem w:displayText="Tchèque" w:value="CZ"/>
              <w:listItem w:displayText="autre pays" w:value="AA"/>
            </w:comboBox>
          </w:sdtPr>
          <w:sdtEndPr/>
          <w:sdtContent>
            <w:tc>
              <w:tcPr>
                <w:tcW w:w="73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D87D8A" w:rsidRPr="00E93EC1" w:rsidRDefault="00890FF2" w:rsidP="00D87D8A">
                <w:pPr>
                  <w:spacing w:before="12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t>Luxembourg</w:t>
                </w:r>
              </w:p>
            </w:tc>
          </w:sdtContent>
        </w:sdt>
      </w:tr>
      <w:tr w:rsidR="00B73D2B" w:rsidRPr="0045500B" w:rsidTr="00B84275">
        <w:trPr>
          <w:gridBefore w:val="1"/>
          <w:gridAfter w:val="2"/>
          <w:wBefore w:w="67" w:type="pct"/>
          <w:wAfter w:w="12" w:type="pct"/>
        </w:trPr>
        <w:tc>
          <w:tcPr>
            <w:tcW w:w="7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667284368"/>
                <w:placeholder>
                  <w:docPart w:val="B28A2F6B8A5A4BCE8F83437FB146D84C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7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90943639"/>
                <w:placeholder>
                  <w:docPart w:val="3F0432C59965490687361969A5F9DB4C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1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sdt>
          <w:sdtPr>
            <w:rPr>
              <w:rFonts w:ascii="Times New Roman" w:hAnsi="Times New Roman" w:cs="Times New Roman"/>
              <w:sz w:val="18"/>
              <w:szCs w:val="18"/>
            </w:rPr>
            <w:alias w:val="Pays"/>
            <w:tag w:val="Pays"/>
            <w:id w:val="1222939902"/>
            <w:placeholder>
              <w:docPart w:val="FA9BD9BFA3804E46B8FF393B5DA2E8FC"/>
            </w:placeholder>
            <w:comboBox>
              <w:listItem w:value="Choisissez un élément."/>
              <w:listItem w:displayText="Luxembourg" w:value="LU"/>
              <w:listItem w:displayText="Allemagne" w:value="DE"/>
              <w:listItem w:displayText="France" w:value="FR"/>
              <w:listItem w:displayText="Belgique" w:value="BE"/>
              <w:listItem w:displayText="Albanie" w:value="AL"/>
              <w:listItem w:displayText="Autriche" w:value="AT"/>
              <w:listItem w:displayText="Grèce" w:value="GR"/>
              <w:listItem w:displayText="Irlande" w:value="IE"/>
              <w:listItem w:displayText="Italie" w:value="IT"/>
              <w:listItem w:displayText="Pays bas" w:value="NL"/>
              <w:listItem w:displayText="Algérie" w:value="DZ"/>
              <w:listItem w:displayText="Andorre" w:value="AD"/>
              <w:listItem w:displayText="Bosnie-Herzégovine" w:value="BA"/>
              <w:listItem w:displayText="Canada" w:value="CA"/>
              <w:listItem w:displayText="Croatie" w:value="HR"/>
              <w:listItem w:displayText="Danemark" w:value="DK"/>
              <w:listItem w:displayText="Espagne" w:value="ES"/>
              <w:listItem w:displayText="Estonie" w:value="EE"/>
              <w:listItem w:displayText="Etats-unis" w:value="US"/>
              <w:listItem w:displayText="Finlande" w:value="FI"/>
              <w:listItem w:displayText="Lituanie" w:value="LT"/>
              <w:listItem w:displayText="Macédoine" w:value="MK"/>
              <w:listItem w:displayText="Malte" w:value="MT"/>
              <w:listItem w:displayText="Monténégro" w:value="ME"/>
              <w:listItem w:displayText="Norvège" w:value="NO"/>
              <w:listItem w:displayText="Portugal" w:value="PT"/>
              <w:listItem w:displayText="Roumanie" w:value="RO"/>
              <w:listItem w:displayText="Royaume uni de Gr-Bret." w:value="GB"/>
              <w:listItem w:displayText="Slovaquie" w:value="Sk"/>
              <w:listItem w:displayText="Slovénie" w:value="SI"/>
              <w:listItem w:displayText="Suède" w:value="SE"/>
              <w:listItem w:displayText="Suisse" w:value="CH"/>
              <w:listItem w:displayText="Tchèque" w:value="CZ"/>
              <w:listItem w:displayText="autre pays" w:value="AA"/>
            </w:comboBox>
          </w:sdtPr>
          <w:sdtEndPr/>
          <w:sdtContent>
            <w:tc>
              <w:tcPr>
                <w:tcW w:w="73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D87D8A" w:rsidRPr="00E93EC1" w:rsidRDefault="00890FF2" w:rsidP="00D87D8A">
                <w:pPr>
                  <w:spacing w:before="12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t>Luxembourg</w:t>
                </w:r>
              </w:p>
            </w:tc>
          </w:sdtContent>
        </w:sdt>
      </w:tr>
      <w:tr w:rsidR="00B73D2B" w:rsidRPr="0045500B" w:rsidTr="00B84275">
        <w:trPr>
          <w:gridBefore w:val="1"/>
          <w:gridAfter w:val="2"/>
          <w:wBefore w:w="67" w:type="pct"/>
          <w:wAfter w:w="12" w:type="pct"/>
        </w:trPr>
        <w:tc>
          <w:tcPr>
            <w:tcW w:w="7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525057504"/>
                <w:placeholder>
                  <w:docPart w:val="2B9F92B4E59A4FBB8A92F426B5D54C6C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7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920072814"/>
                <w:placeholder>
                  <w:docPart w:val="A90BC95612F54AB0838ADA541288658C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1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sdt>
          <w:sdtPr>
            <w:rPr>
              <w:rFonts w:ascii="Times New Roman" w:hAnsi="Times New Roman" w:cs="Times New Roman"/>
              <w:sz w:val="18"/>
              <w:szCs w:val="18"/>
            </w:rPr>
            <w:alias w:val="Pays"/>
            <w:tag w:val="Pays"/>
            <w:id w:val="517507344"/>
            <w:placeholder>
              <w:docPart w:val="7D752A2B1D3A4BF68F6B156A2C621A2E"/>
            </w:placeholder>
            <w:comboBox>
              <w:listItem w:value="Choisissez un élément."/>
              <w:listItem w:displayText="Luxembourg" w:value="LU"/>
              <w:listItem w:displayText="Allemagne" w:value="DE"/>
              <w:listItem w:displayText="France" w:value="FR"/>
              <w:listItem w:displayText="Belgique" w:value="BE"/>
              <w:listItem w:displayText="Albanie" w:value="AL"/>
              <w:listItem w:displayText="Autriche" w:value="AT"/>
              <w:listItem w:displayText="Grèce" w:value="GR"/>
              <w:listItem w:displayText="Irlande" w:value="IE"/>
              <w:listItem w:displayText="Italie" w:value="IT"/>
              <w:listItem w:displayText="Pays bas" w:value="NL"/>
              <w:listItem w:displayText="Algérie" w:value="DZ"/>
              <w:listItem w:displayText="Andorre" w:value="AD"/>
              <w:listItem w:displayText="Bosnie-Herzégovine" w:value="BA"/>
              <w:listItem w:displayText="Canada" w:value="CA"/>
              <w:listItem w:displayText="Croatie" w:value="HR"/>
              <w:listItem w:displayText="Danemark" w:value="DK"/>
              <w:listItem w:displayText="Espagne" w:value="ES"/>
              <w:listItem w:displayText="Estonie" w:value="EE"/>
              <w:listItem w:displayText="Etats-unis" w:value="US"/>
              <w:listItem w:displayText="Finlande" w:value="FI"/>
              <w:listItem w:displayText="Lituanie" w:value="LT"/>
              <w:listItem w:displayText="Macédoine" w:value="MK"/>
              <w:listItem w:displayText="Malte" w:value="MT"/>
              <w:listItem w:displayText="Monténégro" w:value="ME"/>
              <w:listItem w:displayText="Norvège" w:value="NO"/>
              <w:listItem w:displayText="Portugal" w:value="PT"/>
              <w:listItem w:displayText="Roumanie" w:value="RO"/>
              <w:listItem w:displayText="Royaume uni de Gr-Bret." w:value="GB"/>
              <w:listItem w:displayText="Slovaquie" w:value="Sk"/>
              <w:listItem w:displayText="Slovénie" w:value="SI"/>
              <w:listItem w:displayText="Suède" w:value="SE"/>
              <w:listItem w:displayText="Suisse" w:value="CH"/>
              <w:listItem w:displayText="Tchèque" w:value="CZ"/>
              <w:listItem w:displayText="autre pays" w:value="AA"/>
            </w:comboBox>
          </w:sdtPr>
          <w:sdtEndPr/>
          <w:sdtContent>
            <w:tc>
              <w:tcPr>
                <w:tcW w:w="73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D87D8A" w:rsidRPr="00E93EC1" w:rsidRDefault="00890FF2" w:rsidP="00D87D8A">
                <w:pPr>
                  <w:spacing w:before="12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t>Luxembourg</w:t>
                </w:r>
              </w:p>
            </w:tc>
          </w:sdtContent>
        </w:sdt>
      </w:tr>
      <w:tr w:rsidR="00B73D2B" w:rsidRPr="0045500B" w:rsidTr="00B84275">
        <w:trPr>
          <w:gridBefore w:val="1"/>
          <w:gridAfter w:val="2"/>
          <w:wBefore w:w="67" w:type="pct"/>
          <w:wAfter w:w="12" w:type="pct"/>
        </w:trPr>
        <w:tc>
          <w:tcPr>
            <w:tcW w:w="7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25888370"/>
                <w:placeholder>
                  <w:docPart w:val="A13CEC82FEE24EB2AC41E723CC3DD02D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7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020967078"/>
                <w:placeholder>
                  <w:docPart w:val="446C0647949F4B26A55DB0C434E9DA89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1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sdt>
          <w:sdtPr>
            <w:rPr>
              <w:rFonts w:ascii="Times New Roman" w:hAnsi="Times New Roman" w:cs="Times New Roman"/>
              <w:sz w:val="18"/>
              <w:szCs w:val="18"/>
            </w:rPr>
            <w:alias w:val="Pays"/>
            <w:tag w:val="Pays"/>
            <w:id w:val="-618981603"/>
            <w:placeholder>
              <w:docPart w:val="0AC7421DE92042B78C7138EA8A42AB80"/>
            </w:placeholder>
            <w:comboBox>
              <w:listItem w:value="Choisissez un élément."/>
              <w:listItem w:displayText="Luxembourg" w:value="LU"/>
              <w:listItem w:displayText="Allemagne" w:value="DE"/>
              <w:listItem w:displayText="France" w:value="FR"/>
              <w:listItem w:displayText="Belgique" w:value="BE"/>
              <w:listItem w:displayText="Albanie" w:value="AL"/>
              <w:listItem w:displayText="Autriche" w:value="AT"/>
              <w:listItem w:displayText="Grèce" w:value="GR"/>
              <w:listItem w:displayText="Irlande" w:value="IE"/>
              <w:listItem w:displayText="Italie" w:value="IT"/>
              <w:listItem w:displayText="Pays bas" w:value="NL"/>
              <w:listItem w:displayText="Algérie" w:value="DZ"/>
              <w:listItem w:displayText="Andorre" w:value="AD"/>
              <w:listItem w:displayText="Bosnie-Herzégovine" w:value="BA"/>
              <w:listItem w:displayText="Canada" w:value="CA"/>
              <w:listItem w:displayText="Croatie" w:value="HR"/>
              <w:listItem w:displayText="Danemark" w:value="DK"/>
              <w:listItem w:displayText="Espagne" w:value="ES"/>
              <w:listItem w:displayText="Estonie" w:value="EE"/>
              <w:listItem w:displayText="Etats-unis" w:value="US"/>
              <w:listItem w:displayText="Finlande" w:value="FI"/>
              <w:listItem w:displayText="Lituanie" w:value="LT"/>
              <w:listItem w:displayText="Macédoine" w:value="MK"/>
              <w:listItem w:displayText="Malte" w:value="MT"/>
              <w:listItem w:displayText="Monténégro" w:value="ME"/>
              <w:listItem w:displayText="Norvège" w:value="NO"/>
              <w:listItem w:displayText="Portugal" w:value="PT"/>
              <w:listItem w:displayText="Roumanie" w:value="RO"/>
              <w:listItem w:displayText="Royaume uni de Gr-Bret." w:value="GB"/>
              <w:listItem w:displayText="Slovaquie" w:value="Sk"/>
              <w:listItem w:displayText="Slovénie" w:value="SI"/>
              <w:listItem w:displayText="Suède" w:value="SE"/>
              <w:listItem w:displayText="Suisse" w:value="CH"/>
              <w:listItem w:displayText="Tchèque" w:value="CZ"/>
              <w:listItem w:displayText="autre pays" w:value="AA"/>
            </w:comboBox>
          </w:sdtPr>
          <w:sdtEndPr/>
          <w:sdtContent>
            <w:tc>
              <w:tcPr>
                <w:tcW w:w="73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D87D8A" w:rsidRPr="00E93EC1" w:rsidRDefault="00890FF2" w:rsidP="00D87D8A">
                <w:pPr>
                  <w:spacing w:before="12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t>Luxembourg</w:t>
                </w:r>
              </w:p>
            </w:tc>
          </w:sdtContent>
        </w:sdt>
      </w:tr>
      <w:tr w:rsidR="00B73D2B" w:rsidRPr="0045500B" w:rsidTr="00B84275">
        <w:trPr>
          <w:gridBefore w:val="1"/>
          <w:gridAfter w:val="2"/>
          <w:wBefore w:w="67" w:type="pct"/>
          <w:wAfter w:w="12" w:type="pct"/>
        </w:trPr>
        <w:tc>
          <w:tcPr>
            <w:tcW w:w="7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92574444"/>
                <w:placeholder>
                  <w:docPart w:val="316C1C965CE54F8F8E4A5B6B8896C084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7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Default="00EF7192" w:rsidP="00D87D8A">
            <w:pPr>
              <w:jc w:val="center"/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88440717"/>
                <w:placeholder>
                  <w:docPart w:val="86D03BBD896842CD8EA3A72554122B59"/>
                </w:placeholder>
                <w:showingPlcHdr/>
                <w:date>
                  <w:dateFormat w:val="dd/MM/yyyy"/>
                  <w:lid w:val="fr-LU"/>
                  <w:storeMappedDataAs w:val="dateTime"/>
                  <w:calendar w:val="gregorian"/>
                </w:date>
              </w:sdtPr>
              <w:sdtEndPr/>
              <w:sdtContent>
                <w:r w:rsidR="00D87D8A" w:rsidRPr="00912BC2">
                  <w:rPr>
                    <w:rStyle w:val="Textedelespacerserv"/>
                    <w:color w:val="D9D9D9" w:themeColor="background1" w:themeShade="D9"/>
                    <w:sz w:val="24"/>
                    <w:szCs w:val="24"/>
                  </w:rPr>
                  <w:t>Cliquez ou appuyez ici pour entrer une date.</w:t>
                </w:r>
              </w:sdtContent>
            </w:sdt>
          </w:p>
        </w:tc>
        <w:tc>
          <w:tcPr>
            <w:tcW w:w="1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8A" w:rsidRPr="00E93EC1" w:rsidRDefault="00D87D8A" w:rsidP="00D87D8A">
            <w:pPr>
              <w:spacing w:before="120"/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  <w:lang w:bidi="fr-FR"/>
              </w:rPr>
            </w:pP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93EC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sdt>
          <w:sdtPr>
            <w:rPr>
              <w:rFonts w:ascii="Times New Roman" w:hAnsi="Times New Roman" w:cs="Times New Roman"/>
              <w:sz w:val="18"/>
              <w:szCs w:val="18"/>
            </w:rPr>
            <w:alias w:val="Pays"/>
            <w:tag w:val="Pays"/>
            <w:id w:val="-232311877"/>
            <w:placeholder>
              <w:docPart w:val="1AD25A167D444D45A2595B53FC7ED97A"/>
            </w:placeholder>
            <w:comboBox>
              <w:listItem w:value="Choisissez un élément."/>
              <w:listItem w:displayText="Luxembourg" w:value="LU"/>
              <w:listItem w:displayText="Allemagne" w:value="DE"/>
              <w:listItem w:displayText="France" w:value="FR"/>
              <w:listItem w:displayText="Belgique" w:value="BE"/>
              <w:listItem w:displayText="Albanie" w:value="AL"/>
              <w:listItem w:displayText="Autriche" w:value="AT"/>
              <w:listItem w:displayText="Grèce" w:value="GR"/>
              <w:listItem w:displayText="Irlande" w:value="IE"/>
              <w:listItem w:displayText="Italie" w:value="IT"/>
              <w:listItem w:displayText="Pays bas" w:value="NL"/>
              <w:listItem w:displayText="Algérie" w:value="DZ"/>
              <w:listItem w:displayText="Andorre" w:value="AD"/>
              <w:listItem w:displayText="Bosnie-Herzégovine" w:value="BA"/>
              <w:listItem w:displayText="Canada" w:value="CA"/>
              <w:listItem w:displayText="Croatie" w:value="HR"/>
              <w:listItem w:displayText="Danemark" w:value="DK"/>
              <w:listItem w:displayText="Espagne" w:value="ES"/>
              <w:listItem w:displayText="Estonie" w:value="EE"/>
              <w:listItem w:displayText="Etats-unis" w:value="US"/>
              <w:listItem w:displayText="Finlande" w:value="FI"/>
              <w:listItem w:displayText="Lituanie" w:value="LT"/>
              <w:listItem w:displayText="Macédoine" w:value="MK"/>
              <w:listItem w:displayText="Malte" w:value="MT"/>
              <w:listItem w:displayText="Monténégro" w:value="ME"/>
              <w:listItem w:displayText="Norvège" w:value="NO"/>
              <w:listItem w:displayText="Portugal" w:value="PT"/>
              <w:listItem w:displayText="Roumanie" w:value="RO"/>
              <w:listItem w:displayText="Royaume uni de Gr-Bret." w:value="GB"/>
              <w:listItem w:displayText="Slovaquie" w:value="Sk"/>
              <w:listItem w:displayText="Slovénie" w:value="SI"/>
              <w:listItem w:displayText="Suède" w:value="SE"/>
              <w:listItem w:displayText="Suisse" w:value="CH"/>
              <w:listItem w:displayText="Tchèque" w:value="CZ"/>
              <w:listItem w:displayText="autre pays" w:value="AA"/>
            </w:comboBox>
          </w:sdtPr>
          <w:sdtEndPr/>
          <w:sdtContent>
            <w:tc>
              <w:tcPr>
                <w:tcW w:w="73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D87D8A" w:rsidRPr="00E93EC1" w:rsidRDefault="00890FF2" w:rsidP="00D87D8A">
                <w:pPr>
                  <w:spacing w:before="12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t>Luxembourg</w:t>
                </w:r>
              </w:p>
            </w:tc>
          </w:sdtContent>
        </w:sdt>
      </w:tr>
      <w:tr w:rsidR="003D1973" w:rsidRPr="000E7873" w:rsidTr="00BB4CFA">
        <w:trPr>
          <w:gridBefore w:val="1"/>
          <w:gridAfter w:val="6"/>
          <w:wBefore w:w="67" w:type="pct"/>
          <w:wAfter w:w="2561" w:type="pct"/>
        </w:trPr>
        <w:tc>
          <w:tcPr>
            <w:tcW w:w="1021" w:type="pct"/>
            <w:gridSpan w:val="5"/>
            <w:vAlign w:val="bottom"/>
          </w:tcPr>
          <w:p w:rsidR="00621B9F" w:rsidRPr="000E7873" w:rsidRDefault="00621B9F" w:rsidP="00621B9F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352" w:type="pct"/>
            <w:gridSpan w:val="4"/>
            <w:vAlign w:val="bottom"/>
          </w:tcPr>
          <w:p w:rsidR="00621B9F" w:rsidRPr="000E7873" w:rsidRDefault="00621B9F" w:rsidP="00621B9F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254F5" w:rsidRPr="00B84275" w:rsidTr="00BB4CFA">
        <w:trPr>
          <w:gridBefore w:val="1"/>
          <w:gridAfter w:val="2"/>
          <w:wBefore w:w="67" w:type="pct"/>
          <w:wAfter w:w="12" w:type="pct"/>
        </w:trPr>
        <w:tc>
          <w:tcPr>
            <w:tcW w:w="4921" w:type="pct"/>
            <w:gridSpan w:val="13"/>
            <w:vAlign w:val="bottom"/>
          </w:tcPr>
          <w:p w:rsidR="007254F5" w:rsidRPr="003864CB" w:rsidRDefault="003864CB" w:rsidP="00354A9F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864C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(Bei Bedarf kann ein separates Dokument verwendet werden)</w:t>
            </w:r>
          </w:p>
        </w:tc>
      </w:tr>
      <w:tr w:rsidR="007254F5" w:rsidRPr="00B84275" w:rsidTr="00BB4CFA">
        <w:trPr>
          <w:gridBefore w:val="1"/>
          <w:gridAfter w:val="2"/>
          <w:wBefore w:w="67" w:type="pct"/>
          <w:wAfter w:w="12" w:type="pct"/>
          <w:trHeight w:val="3047"/>
        </w:trPr>
        <w:tc>
          <w:tcPr>
            <w:tcW w:w="4921" w:type="pct"/>
            <w:gridSpan w:val="13"/>
          </w:tcPr>
          <w:tbl>
            <w:tblPr>
              <w:tblW w:w="982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22"/>
            </w:tblGrid>
            <w:tr w:rsidR="003864CB" w:rsidRPr="00B84275" w:rsidTr="006C5FA6">
              <w:tc>
                <w:tcPr>
                  <w:tcW w:w="5000" w:type="pc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84275" w:rsidRPr="00B84275" w:rsidRDefault="003864CB" w:rsidP="00B84275">
                  <w:pPr>
                    <w:spacing w:after="0"/>
                    <w:ind w:left="-74" w:right="313"/>
                  </w:pPr>
                  <w:r w:rsidRPr="00B84275">
                    <w:rPr>
                      <w:b/>
                      <w:bCs/>
                      <w:lang w:val="de-DE"/>
                    </w:rPr>
                    <w:t>Schutz personenbezogener Daten</w:t>
                  </w:r>
                  <w:r w:rsidR="00B84275" w:rsidRPr="00B84275">
                    <w:rPr>
                      <w:lang w:val="de-DE"/>
                    </w:rPr>
                    <w:br/>
                  </w:r>
                  <w:r w:rsidR="00B84275" w:rsidRPr="00B84275">
                    <w:rPr>
                      <w:rFonts w:ascii="Nunito-Regular" w:hAnsi="Nunito-Regular" w:cs="Nunito-Regular"/>
                      <w:color w:val="000000"/>
                      <w:sz w:val="18"/>
                      <w:szCs w:val="18"/>
                      <w:lang w:val="de-DE"/>
                    </w:rPr>
                    <w:t xml:space="preserve">Mit dem Absenden dieses Formulars übermitteln Sie dem Zentrum für Personalverwaltung und Organisation des Staates (CGPO) personenbezogene Daten. </w:t>
                  </w:r>
                  <w:r w:rsidR="00B84275" w:rsidRPr="00B84275">
                    <w:rPr>
                      <w:rFonts w:ascii="Nunito-Regular" w:hAnsi="Nunito-Regular" w:cs="Nunito-Regular"/>
                      <w:color w:val="000000"/>
                      <w:sz w:val="18"/>
                      <w:szCs w:val="18"/>
                    </w:rPr>
                    <w:t>Diese werden vom CGPO in einem Informationssystem erfasst und so lange gespeichert, wie es für die Erfüllung der gesetzlichen und behördlichen Verpflichtungen des CGPO erforderlich ist.</w:t>
                  </w:r>
                  <w:r w:rsidR="00B84275">
                    <w:rPr>
                      <w:rFonts w:ascii="Nunito-Regular" w:hAnsi="Nunito-Regular" w:cs="Nunito-Regular"/>
                      <w:color w:val="000000"/>
                      <w:sz w:val="18"/>
                      <w:szCs w:val="18"/>
                    </w:rPr>
                    <w:br/>
                  </w:r>
                </w:p>
                <w:p w:rsidR="003864CB" w:rsidRPr="00B84275" w:rsidRDefault="00B84275" w:rsidP="00B84275">
                  <w:pPr>
                    <w:spacing w:after="0"/>
                    <w:ind w:left="-74" w:right="313"/>
                    <w:rPr>
                      <w:lang w:val="de-DE"/>
                    </w:rPr>
                  </w:pPr>
                  <w:r w:rsidRPr="00B84275">
                    <w:rPr>
                      <w:rFonts w:ascii="Nunito-Regular" w:hAnsi="Nunito-Regular" w:cs="Nunito-Regular"/>
                      <w:color w:val="000000"/>
                      <w:sz w:val="18"/>
                      <w:szCs w:val="18"/>
                      <w:lang w:val="de-DE"/>
                    </w:rPr>
                    <w:t xml:space="preserve">Für weitere Einzelheiten über die Verarbeitung Ihrer personenbezogenen Daten (gemäß </w:t>
                  </w:r>
                  <w:hyperlink r:id="rId11" w:history="1">
                    <w:r w:rsidRPr="00B84275">
                      <w:rPr>
                        <w:rStyle w:val="Lienhypertexte"/>
                        <w:rFonts w:ascii="Nunito-Regular" w:hAnsi="Nunito-Regular" w:cs="Nunito-Regular"/>
                        <w:sz w:val="18"/>
                        <w:szCs w:val="18"/>
                        <w:lang w:val="de-DE"/>
                      </w:rPr>
                      <w:t>der Verordnung (EU) 2016/679</w:t>
                    </w:r>
                  </w:hyperlink>
                  <w:r w:rsidRPr="00B84275">
                    <w:rPr>
                      <w:rFonts w:ascii="Nunito-Regular" w:hAnsi="Nunito-Regular" w:cs="Nunito-Regular"/>
                      <w:color w:val="000000"/>
                      <w:sz w:val="18"/>
                      <w:szCs w:val="18"/>
                      <w:lang w:val="de-DE"/>
                    </w:rPr>
                    <w:t>, der sogenannten "DSGVO") sowie um Ihre diesbezüglichen Rechte auszuüben, bitten wir Sie den DSGVO-Hinweis unter folgender Adresse zu lesen:</w:t>
                  </w:r>
                  <w:r>
                    <w:rPr>
                      <w:rFonts w:ascii="Nunito-Regular" w:hAnsi="Nunito-Regular" w:cs="Nunito-Regular"/>
                      <w:color w:val="000000"/>
                      <w:sz w:val="18"/>
                      <w:szCs w:val="18"/>
                      <w:lang w:val="de-DE"/>
                    </w:rPr>
                    <w:t xml:space="preserve"> </w:t>
                  </w:r>
                  <w:hyperlink r:id="rId12" w:history="1">
                    <w:r w:rsidRPr="00B84275">
                      <w:rPr>
                        <w:rStyle w:val="Lienhypertexte"/>
                        <w:rFonts w:ascii="Nunito-Regular" w:hAnsi="Nunito-Regular" w:cs="Nunito-Regular"/>
                        <w:sz w:val="18"/>
                        <w:szCs w:val="18"/>
                        <w:lang w:val="de-DE"/>
                      </w:rPr>
                      <w:t>https://cgpo.gouvernement.lu/fr/support/rgpd.html</w:t>
                    </w:r>
                  </w:hyperlink>
                  <w:r w:rsidRPr="00B84275">
                    <w:rPr>
                      <w:rFonts w:ascii="Nunito-Regular" w:hAnsi="Nunito-Regular" w:cs="Nunito-Regular"/>
                      <w:color w:val="000000"/>
                      <w:sz w:val="18"/>
                      <w:szCs w:val="18"/>
                      <w:lang w:val="de-DE"/>
                    </w:rPr>
                    <w:t>.</w:t>
                  </w:r>
                  <w:bookmarkStart w:id="7" w:name="_GoBack"/>
                  <w:bookmarkEnd w:id="7"/>
                </w:p>
              </w:tc>
            </w:tr>
          </w:tbl>
          <w:p w:rsidR="007254F5" w:rsidRPr="00B84275" w:rsidRDefault="007254F5" w:rsidP="00B84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2C" w:rsidRPr="00B84275" w:rsidTr="00BB4CFA">
        <w:trPr>
          <w:gridBefore w:val="1"/>
          <w:gridAfter w:val="2"/>
          <w:wBefore w:w="67" w:type="pct"/>
          <w:wAfter w:w="12" w:type="pct"/>
        </w:trPr>
        <w:tc>
          <w:tcPr>
            <w:tcW w:w="4921" w:type="pct"/>
            <w:gridSpan w:val="13"/>
            <w:vAlign w:val="bottom"/>
          </w:tcPr>
          <w:p w:rsidR="00FF6A2C" w:rsidRPr="00B84275" w:rsidRDefault="00FF6A2C" w:rsidP="00660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4AB0" w:rsidRPr="00A03B5B" w:rsidRDefault="00F27BCE" w:rsidP="00A03B5B">
      <w:pPr>
        <w:ind w:right="-897"/>
        <w:rPr>
          <w:rFonts w:ascii="Times New Roman" w:hAnsi="Times New Roman" w:cs="Times New Roman"/>
          <w:sz w:val="24"/>
          <w:szCs w:val="24"/>
        </w:rPr>
      </w:pPr>
      <w:r w:rsidRPr="005115BC">
        <w:rPr>
          <w:rFonts w:ascii="Times New Roman" w:hAnsi="Times New Roman" w:cs="Times New Roman"/>
          <w:i/>
          <w:sz w:val="24"/>
          <w:szCs w:val="24"/>
        </w:rPr>
        <w:t>Ort</w:t>
      </w:r>
      <w:r w:rsidR="005115BC" w:rsidRPr="005115BC">
        <w:rPr>
          <w:rFonts w:ascii="Times New Roman" w:hAnsi="Times New Roman" w:cs="Times New Roman"/>
          <w:i/>
          <w:sz w:val="24"/>
          <w:szCs w:val="24"/>
        </w:rPr>
        <w:t> :</w:t>
      </w:r>
      <w:r w:rsidR="006E52D7" w:rsidRPr="006E52D7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338109304"/>
          <w:placeholder>
            <w:docPart w:val="B1F0AFA9B0364E079AE285858F2CFC63"/>
          </w:placeholder>
          <w:showingPlcHdr/>
        </w:sdtPr>
        <w:sdtEndPr/>
        <w:sdtContent>
          <w:r w:rsidR="006E52D7" w:rsidRPr="005C1AF4">
            <w:rPr>
              <w:rStyle w:val="Textedelespacerserv"/>
              <w:color w:val="D9D9D9" w:themeColor="background1" w:themeShade="D9"/>
              <w:sz w:val="24"/>
            </w:rPr>
            <w:t>Cliquez ou appuyez ici pour entrer du texte.</w:t>
          </w:r>
        </w:sdtContent>
      </w:sdt>
      <w:r w:rsidR="00A03B5B" w:rsidRPr="00A03B5B">
        <w:rPr>
          <w:rFonts w:ascii="Times New Roman" w:hAnsi="Times New Roman" w:cs="Times New Roman"/>
          <w:sz w:val="24"/>
          <w:szCs w:val="24"/>
        </w:rPr>
        <w:t xml:space="preserve"> </w:t>
      </w:r>
      <w:r w:rsidR="006E52D7">
        <w:rPr>
          <w:rFonts w:ascii="Times New Roman" w:hAnsi="Times New Roman" w:cs="Times New Roman"/>
          <w:sz w:val="24"/>
          <w:szCs w:val="24"/>
        </w:rPr>
        <w:tab/>
      </w:r>
      <w:r w:rsidRPr="005115BC">
        <w:rPr>
          <w:rFonts w:ascii="Times New Roman" w:hAnsi="Times New Roman" w:cs="Times New Roman"/>
          <w:i/>
          <w:sz w:val="24"/>
          <w:szCs w:val="24"/>
        </w:rPr>
        <w:t>Datum</w:t>
      </w:r>
      <w:r w:rsidR="005115BC" w:rsidRPr="005115BC">
        <w:rPr>
          <w:rFonts w:ascii="Times New Roman" w:hAnsi="Times New Roman" w:cs="Times New Roman"/>
          <w:i/>
          <w:sz w:val="24"/>
          <w:szCs w:val="24"/>
        </w:rPr>
        <w:t> :</w:t>
      </w:r>
      <w:r w:rsidR="00A03B5B" w:rsidRPr="00A03B5B">
        <w:rPr>
          <w:rFonts w:ascii="Times New Roman" w:hAnsi="Times New Roman" w:cs="Times New Roman"/>
          <w:sz w:val="24"/>
          <w:szCs w:val="24"/>
        </w:rPr>
        <w:t xml:space="preserve"> 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2772632"/>
          <w:placeholder>
            <w:docPart w:val="6F742D0141C44B118C08E2F8C975895F"/>
          </w:placeholder>
          <w:showingPlcHdr/>
          <w:date w:fullDate="2021-10-19T00:00:00Z">
            <w:dateFormat w:val="dd/MM/yyyy"/>
            <w:lid w:val="fr-LU"/>
            <w:storeMappedDataAs w:val="dateTime"/>
            <w:calendar w:val="gregorian"/>
          </w:date>
        </w:sdtPr>
        <w:sdtEndPr/>
        <w:sdtContent>
          <w:r w:rsidR="006E52D7" w:rsidRPr="006E52D7">
            <w:rPr>
              <w:rStyle w:val="Textedelespacerserv"/>
            </w:rPr>
            <w:t>Cliquez ou appuyez ici pour entrer une date.</w:t>
          </w:r>
        </w:sdtContent>
      </w:sdt>
    </w:p>
    <w:p w:rsidR="00A03B5B" w:rsidRPr="00A03B5B" w:rsidRDefault="00F27BCE" w:rsidP="00A03B5B">
      <w:pPr>
        <w:rPr>
          <w:rFonts w:ascii="Times New Roman" w:hAnsi="Times New Roman" w:cs="Times New Roman"/>
        </w:rPr>
      </w:pPr>
      <w:r w:rsidRPr="005115BC">
        <w:rPr>
          <w:rFonts w:ascii="Times New Roman" w:hAnsi="Times New Roman" w:cs="Times New Roman"/>
          <w:i/>
        </w:rPr>
        <w:t>Unterschrift</w:t>
      </w:r>
      <w:r w:rsidR="005115BC" w:rsidRPr="005115BC">
        <w:rPr>
          <w:rFonts w:ascii="Times New Roman" w:hAnsi="Times New Roman" w:cs="Times New Roman"/>
          <w:i/>
        </w:rPr>
        <w:t> :</w:t>
      </w:r>
      <w:r w:rsidR="00A03B5B" w:rsidRPr="00A03B5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818018659"/>
          <w:placeholder>
            <w:docPart w:val="D6945803204C46768277CF13215B7AB6"/>
          </w:placeholder>
          <w:showingPlcHdr/>
        </w:sdtPr>
        <w:sdtEndPr/>
        <w:sdtContent>
          <w:r w:rsidR="006E52D7" w:rsidRPr="006E52D7">
            <w:rPr>
              <w:rStyle w:val="Textedelespacerserv"/>
            </w:rPr>
            <w:t>Cliquez ou appuyez ici pour entrer du texte.</w:t>
          </w:r>
        </w:sdtContent>
      </w:sdt>
    </w:p>
    <w:sectPr w:rsidR="00A03B5B" w:rsidRPr="00A03B5B" w:rsidSect="00034AB0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363" w:right="1440" w:bottom="1008" w:left="1440" w:header="426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192" w:rsidRDefault="00EF7192" w:rsidP="00650259">
      <w:pPr>
        <w:spacing w:after="0" w:line="240" w:lineRule="auto"/>
      </w:pPr>
      <w:r>
        <w:separator/>
      </w:r>
    </w:p>
  </w:endnote>
  <w:endnote w:type="continuationSeparator" w:id="0">
    <w:p w:rsidR="00EF7192" w:rsidRDefault="00EF719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11316B-8F39-4E33-808E-3A0C6A783240}"/>
    <w:embedBold r:id="rId2" w:fontKey="{251DB021-BC5A-4EBC-9114-69DD46256AFC}"/>
    <w:embedItalic r:id="rId3" w:fontKey="{80FFE68C-63DB-4C71-AB8B-A52DC9283D4C}"/>
    <w:embedBoldItalic r:id="rId4" w:fontKey="{102BCB74-F029-49FC-9C04-6052677AEE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6576760-50F3-47D8-B6F7-A76C3C6960C6}"/>
    <w:embedBold r:id="rId6" w:fontKey="{1CB1FD24-E7AA-4D3B-BD56-1F49711EF71C}"/>
    <w:embedItalic r:id="rId7" w:fontKey="{AEC6915F-7F5F-44CF-9536-2811EA008FF9}"/>
    <w:embedBoldItalic r:id="rId8" w:fontKey="{D1A1E811-6A4F-4D72-AD92-F40EC39650C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A341CB9E-7A46-47C4-8252-AD62364381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C51F2EF-3842-4017-9A70-BB0A4631EF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59813153-9669-4796-BE86-8C20BFD32287}"/>
  </w:font>
  <w:font w:name="Nuni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7143858"/>
      <w:docPartObj>
        <w:docPartGallery w:val="Page Numbers (Bottom of Page)"/>
        <w:docPartUnique/>
      </w:docPartObj>
    </w:sdtPr>
    <w:sdtEndPr/>
    <w:sdtContent>
      <w:p w:rsidR="008E53D5" w:rsidRDefault="008E53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275">
          <w:rPr>
            <w:noProof/>
          </w:rPr>
          <w:t>2</w:t>
        </w:r>
        <w:r>
          <w:fldChar w:fldCharType="end"/>
        </w:r>
      </w:p>
    </w:sdtContent>
  </w:sdt>
  <w:p w:rsidR="008E53D5" w:rsidRDefault="008E53D5" w:rsidP="007F7B5D">
    <w:pPr>
      <w:pStyle w:val="Sansinterlig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0815324"/>
      <w:docPartObj>
        <w:docPartGallery w:val="Page Numbers (Bottom of Page)"/>
        <w:docPartUnique/>
      </w:docPartObj>
    </w:sdtPr>
    <w:sdtEndPr/>
    <w:sdtContent>
      <w:p w:rsidR="008E53D5" w:rsidRDefault="008E53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275">
          <w:rPr>
            <w:noProof/>
          </w:rPr>
          <w:t>1</w:t>
        </w:r>
        <w:r>
          <w:fldChar w:fldCharType="end"/>
        </w:r>
      </w:p>
    </w:sdtContent>
  </w:sdt>
  <w:p w:rsidR="008E53D5" w:rsidRDefault="008E53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192" w:rsidRDefault="00EF7192" w:rsidP="00650259">
      <w:pPr>
        <w:spacing w:after="0" w:line="240" w:lineRule="auto"/>
      </w:pPr>
      <w:r>
        <w:separator/>
      </w:r>
    </w:p>
  </w:footnote>
  <w:footnote w:type="continuationSeparator" w:id="0">
    <w:p w:rsidR="00EF7192" w:rsidRDefault="00EF719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3D5" w:rsidRPr="0090596C" w:rsidRDefault="008E53D5" w:rsidP="0090596C">
    <w:pPr>
      <w:pStyle w:val="Sansinterligne"/>
      <w:spacing w:after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3D5" w:rsidRDefault="008E53D5">
    <w:pPr>
      <w:pStyle w:val="En-tte"/>
    </w:pPr>
    <w:r>
      <w:rPr>
        <w:lang w:eastAsia="fr-FR"/>
      </w:rPr>
      <w:drawing>
        <wp:inline distT="0" distB="0" distL="0" distR="0" wp14:anchorId="31335FA0" wp14:editId="1AE84356">
          <wp:extent cx="2538072" cy="667568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GPO_Logo_Gouvernement-Rouge-smal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517" cy="677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5E4E" w:rsidRPr="00E96AB1" w:rsidRDefault="00CB5E4E" w:rsidP="00B84DD9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after="2"/>
      <w:ind w:right="-472" w:firstLine="1134"/>
      <w:jc w:val="center"/>
      <w:rPr>
        <w:rFonts w:ascii="Times New Roman" w:eastAsia="Times New Roman" w:hAnsi="Times New Roman" w:cs="Times New Roman"/>
        <w:b/>
        <w:sz w:val="44"/>
        <w:lang w:val="de-DE"/>
      </w:rPr>
    </w:pPr>
    <w:r w:rsidRPr="00E96AB1">
      <w:rPr>
        <w:rFonts w:ascii="Times New Roman" w:eastAsia="Times New Roman" w:hAnsi="Times New Roman" w:cs="Times New Roman"/>
        <w:b/>
        <w:sz w:val="44"/>
        <w:lang w:val="de-DE"/>
      </w:rPr>
      <w:t>Antrag einer Rentenvorausberechnung</w:t>
    </w:r>
  </w:p>
  <w:p w:rsidR="008E53D5" w:rsidRPr="008B4E2A" w:rsidRDefault="008B4E2A" w:rsidP="00B84DD9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after="2"/>
      <w:ind w:right="-472" w:firstLine="1134"/>
      <w:jc w:val="center"/>
      <w:rPr>
        <w:sz w:val="24"/>
        <w:szCs w:val="24"/>
        <w:lang w:val="de-DE"/>
      </w:rPr>
    </w:pPr>
    <w:r w:rsidRPr="008B4E2A">
      <w:rPr>
        <w:rFonts w:ascii="Times New Roman" w:eastAsia="Times New Roman" w:hAnsi="Times New Roman" w:cs="Times New Roman"/>
        <w:sz w:val="24"/>
        <w:szCs w:val="24"/>
        <w:lang w:val="de-DE"/>
      </w:rPr>
      <w:t>Telefonische Auskunft</w:t>
    </w:r>
    <w:r w:rsidR="008E53D5" w:rsidRPr="008B4E2A">
      <w:rPr>
        <w:rFonts w:ascii="Times New Roman" w:eastAsia="Times New Roman" w:hAnsi="Times New Roman" w:cs="Times New Roman"/>
        <w:sz w:val="24"/>
        <w:szCs w:val="24"/>
        <w:lang w:val="de-DE"/>
      </w:rPr>
      <w:t xml:space="preserve"> : 24 78 32 00 </w:t>
    </w:r>
  </w:p>
  <w:p w:rsidR="008E53D5" w:rsidRPr="009E0A62" w:rsidRDefault="008B4E2A" w:rsidP="00B8117E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after="2"/>
      <w:ind w:right="-472"/>
      <w:jc w:val="center"/>
      <w:rPr>
        <w:rFonts w:ascii="Times New Roman" w:eastAsia="Times New Roman" w:hAnsi="Times New Roman" w:cs="Times New Roman"/>
        <w:sz w:val="24"/>
        <w:szCs w:val="24"/>
        <w:lang w:val="de-DE"/>
      </w:rPr>
    </w:pPr>
    <w:r w:rsidRPr="009E0A62">
      <w:rPr>
        <w:rFonts w:ascii="Times New Roman" w:eastAsia="Times New Roman" w:hAnsi="Times New Roman" w:cs="Times New Roman"/>
        <w:sz w:val="24"/>
        <w:szCs w:val="24"/>
        <w:lang w:val="de-DE"/>
      </w:rPr>
      <w:t>Zurücksenden an :</w:t>
    </w:r>
    <w:r w:rsidR="008E53D5" w:rsidRPr="009E0A62">
      <w:rPr>
        <w:rFonts w:ascii="Times New Roman" w:eastAsia="Times New Roman" w:hAnsi="Times New Roman" w:cs="Times New Roman"/>
        <w:sz w:val="24"/>
        <w:szCs w:val="24"/>
        <w:lang w:val="de-DE"/>
      </w:rPr>
      <w:t xml:space="preserve"> </w:t>
    </w:r>
    <w:r w:rsidR="00CB5E4E" w:rsidRPr="00CB5E4E">
      <w:rPr>
        <w:rFonts w:ascii="Times New Roman" w:eastAsia="Times New Roman" w:hAnsi="Times New Roman" w:cs="Times New Roman"/>
        <w:sz w:val="24"/>
        <w:szCs w:val="24"/>
        <w:lang w:val="de-DE"/>
      </w:rPr>
      <w:t>Zentrum für Personalverwaltung und Organisation des Staates</w:t>
    </w:r>
  </w:p>
  <w:p w:rsidR="008E53D5" w:rsidRPr="00CB5E4E" w:rsidRDefault="008E53D5" w:rsidP="00B8117E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after="2"/>
      <w:ind w:right="-472"/>
      <w:jc w:val="center"/>
      <w:rPr>
        <w:sz w:val="24"/>
        <w:szCs w:val="24"/>
        <w:lang w:val="de-DE"/>
      </w:rPr>
    </w:pPr>
    <w:r w:rsidRPr="00CB5E4E">
      <w:rPr>
        <w:rFonts w:ascii="Times New Roman" w:eastAsia="Times New Roman" w:hAnsi="Times New Roman" w:cs="Times New Roman"/>
        <w:sz w:val="24"/>
        <w:szCs w:val="24"/>
        <w:lang w:val="de-DE"/>
      </w:rPr>
      <w:t xml:space="preserve">B.P. 1204 – L-1012 Luxemburg </w:t>
    </w:r>
  </w:p>
  <w:p w:rsidR="008E53D5" w:rsidRPr="00CB5E4E" w:rsidRDefault="008E53D5">
    <w:pPr>
      <w:pStyle w:val="En-tte"/>
      <w:rPr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1E6"/>
    <w:rsid w:val="00034AB0"/>
    <w:rsid w:val="000456E1"/>
    <w:rsid w:val="000469B6"/>
    <w:rsid w:val="00052382"/>
    <w:rsid w:val="0006568A"/>
    <w:rsid w:val="00076F0F"/>
    <w:rsid w:val="00083BDB"/>
    <w:rsid w:val="00084253"/>
    <w:rsid w:val="000959E6"/>
    <w:rsid w:val="000A5936"/>
    <w:rsid w:val="000B5D5F"/>
    <w:rsid w:val="000D1F49"/>
    <w:rsid w:val="000D6AD7"/>
    <w:rsid w:val="000E7873"/>
    <w:rsid w:val="0010610E"/>
    <w:rsid w:val="001138C1"/>
    <w:rsid w:val="00132BAC"/>
    <w:rsid w:val="001415EB"/>
    <w:rsid w:val="0017172E"/>
    <w:rsid w:val="001727CA"/>
    <w:rsid w:val="00175C8D"/>
    <w:rsid w:val="001A656C"/>
    <w:rsid w:val="001B1D53"/>
    <w:rsid w:val="001D0C49"/>
    <w:rsid w:val="002563EF"/>
    <w:rsid w:val="00265838"/>
    <w:rsid w:val="00285E1D"/>
    <w:rsid w:val="002928D0"/>
    <w:rsid w:val="002C56E6"/>
    <w:rsid w:val="00354A9F"/>
    <w:rsid w:val="00361E11"/>
    <w:rsid w:val="00366578"/>
    <w:rsid w:val="003813B6"/>
    <w:rsid w:val="003864CB"/>
    <w:rsid w:val="00395B2B"/>
    <w:rsid w:val="003B4744"/>
    <w:rsid w:val="003C2173"/>
    <w:rsid w:val="003D1973"/>
    <w:rsid w:val="003F0847"/>
    <w:rsid w:val="0040090B"/>
    <w:rsid w:val="00414ED0"/>
    <w:rsid w:val="00415298"/>
    <w:rsid w:val="00436295"/>
    <w:rsid w:val="0045500B"/>
    <w:rsid w:val="0046302A"/>
    <w:rsid w:val="00472ADE"/>
    <w:rsid w:val="00487D2D"/>
    <w:rsid w:val="004D5D62"/>
    <w:rsid w:val="00510518"/>
    <w:rsid w:val="005112D0"/>
    <w:rsid w:val="005115BC"/>
    <w:rsid w:val="00524999"/>
    <w:rsid w:val="005262DB"/>
    <w:rsid w:val="00577E06"/>
    <w:rsid w:val="00590C78"/>
    <w:rsid w:val="005A07BE"/>
    <w:rsid w:val="005A3BF7"/>
    <w:rsid w:val="005C1AF4"/>
    <w:rsid w:val="005D3013"/>
    <w:rsid w:val="005D3B86"/>
    <w:rsid w:val="005F2035"/>
    <w:rsid w:val="005F7990"/>
    <w:rsid w:val="00621B9F"/>
    <w:rsid w:val="00627F60"/>
    <w:rsid w:val="0063739C"/>
    <w:rsid w:val="00650259"/>
    <w:rsid w:val="00660638"/>
    <w:rsid w:val="006C5FA6"/>
    <w:rsid w:val="006E52D7"/>
    <w:rsid w:val="007254F5"/>
    <w:rsid w:val="00745767"/>
    <w:rsid w:val="00760508"/>
    <w:rsid w:val="00770F22"/>
    <w:rsid w:val="00770F25"/>
    <w:rsid w:val="007A35A8"/>
    <w:rsid w:val="007B0A85"/>
    <w:rsid w:val="007C6A52"/>
    <w:rsid w:val="007F7B5D"/>
    <w:rsid w:val="0082043E"/>
    <w:rsid w:val="008251AC"/>
    <w:rsid w:val="00836129"/>
    <w:rsid w:val="00883C57"/>
    <w:rsid w:val="00890FF2"/>
    <w:rsid w:val="008B4E2A"/>
    <w:rsid w:val="008E203A"/>
    <w:rsid w:val="008E53D5"/>
    <w:rsid w:val="0090596C"/>
    <w:rsid w:val="0091229C"/>
    <w:rsid w:val="00930038"/>
    <w:rsid w:val="00940E73"/>
    <w:rsid w:val="00947365"/>
    <w:rsid w:val="0098597D"/>
    <w:rsid w:val="009D45DF"/>
    <w:rsid w:val="009E0A62"/>
    <w:rsid w:val="009F619A"/>
    <w:rsid w:val="009F6DDE"/>
    <w:rsid w:val="00A03B5B"/>
    <w:rsid w:val="00A370A8"/>
    <w:rsid w:val="00A817DF"/>
    <w:rsid w:val="00AC361F"/>
    <w:rsid w:val="00B41933"/>
    <w:rsid w:val="00B73D2B"/>
    <w:rsid w:val="00B8117E"/>
    <w:rsid w:val="00B84275"/>
    <w:rsid w:val="00B84DD9"/>
    <w:rsid w:val="00BB4CFA"/>
    <w:rsid w:val="00BD4753"/>
    <w:rsid w:val="00BD5CB1"/>
    <w:rsid w:val="00BE62EE"/>
    <w:rsid w:val="00BF34B3"/>
    <w:rsid w:val="00C003BA"/>
    <w:rsid w:val="00C46878"/>
    <w:rsid w:val="00CA3BEC"/>
    <w:rsid w:val="00CB4A51"/>
    <w:rsid w:val="00CB5E4E"/>
    <w:rsid w:val="00CB7F61"/>
    <w:rsid w:val="00CD4532"/>
    <w:rsid w:val="00CD47B0"/>
    <w:rsid w:val="00CD70CE"/>
    <w:rsid w:val="00CE0265"/>
    <w:rsid w:val="00CE6104"/>
    <w:rsid w:val="00CE7918"/>
    <w:rsid w:val="00D16163"/>
    <w:rsid w:val="00D76AEE"/>
    <w:rsid w:val="00D87D8A"/>
    <w:rsid w:val="00D916E3"/>
    <w:rsid w:val="00DA01E6"/>
    <w:rsid w:val="00DB3FAD"/>
    <w:rsid w:val="00DD2E3D"/>
    <w:rsid w:val="00E139C4"/>
    <w:rsid w:val="00E13B81"/>
    <w:rsid w:val="00E61C09"/>
    <w:rsid w:val="00E677FE"/>
    <w:rsid w:val="00E93EC1"/>
    <w:rsid w:val="00E96AB1"/>
    <w:rsid w:val="00EB3B58"/>
    <w:rsid w:val="00EC7359"/>
    <w:rsid w:val="00EE3054"/>
    <w:rsid w:val="00EF7192"/>
    <w:rsid w:val="00F00306"/>
    <w:rsid w:val="00F00606"/>
    <w:rsid w:val="00F01256"/>
    <w:rsid w:val="00F27BCE"/>
    <w:rsid w:val="00F52451"/>
    <w:rsid w:val="00F54DAA"/>
    <w:rsid w:val="00F7271A"/>
    <w:rsid w:val="00FA6CFF"/>
    <w:rsid w:val="00FB499C"/>
    <w:rsid w:val="00FC6BC6"/>
    <w:rsid w:val="00FC7475"/>
    <w:rsid w:val="00FD7F42"/>
    <w:rsid w:val="00FE78A0"/>
    <w:rsid w:val="00FF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588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5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gpo.gouvernement.lu/fr/support/rgpd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-lex.europa.eu/legal-content/FR/TXT/?uri=CELEX:32016R0679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Y469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E4D548932F44728B970ECD8A83DF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AC4DB8-7147-40E7-9C61-B4D9BC65479D}"/>
      </w:docPartPr>
      <w:docPartBody>
        <w:p w:rsidR="00396880" w:rsidRDefault="00D8221D" w:rsidP="00D8221D">
          <w:pPr>
            <w:pStyle w:val="20E4D548932F44728B970ECD8A83DF7C28"/>
          </w:pPr>
          <w:r w:rsidRPr="005C1AF4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FFE26BEF473A48EBA634BB28A6CA70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FC61C2-5A32-4FC0-93F7-1D0DAA76B35B}"/>
      </w:docPartPr>
      <w:docPartBody>
        <w:p w:rsidR="00396880" w:rsidRDefault="00D8221D" w:rsidP="00D8221D">
          <w:pPr>
            <w:pStyle w:val="FFE26BEF473A48EBA634BB28A6CA701228"/>
          </w:pPr>
          <w:r w:rsidRPr="005C1AF4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5940D8425E1342E1A2FC5310305D76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24C190-BFB5-4B27-9BA9-2D7ABCCD0824}"/>
      </w:docPartPr>
      <w:docPartBody>
        <w:p w:rsidR="00396880" w:rsidRDefault="00D8221D" w:rsidP="00D8221D">
          <w:pPr>
            <w:pStyle w:val="5940D8425E1342E1A2FC5310305D764528"/>
          </w:pPr>
          <w:r w:rsidRPr="005C1AF4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16A03C6BE5E748C292CCF468EDD7B9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E65A84-FAC2-4FA8-B1F9-59B0F5442F51}"/>
      </w:docPartPr>
      <w:docPartBody>
        <w:p w:rsidR="00396880" w:rsidRDefault="00D8221D" w:rsidP="00D8221D">
          <w:pPr>
            <w:pStyle w:val="16A03C6BE5E748C292CCF468EDD7B94028"/>
          </w:pPr>
          <w:r w:rsidRPr="005C1AF4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724E03745834415DBE08207382656A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50E08A-4D23-481B-B343-84EF837F823E}"/>
      </w:docPartPr>
      <w:docPartBody>
        <w:p w:rsidR="00396880" w:rsidRDefault="00D8221D" w:rsidP="00D8221D">
          <w:pPr>
            <w:pStyle w:val="724E03745834415DBE08207382656A5B28"/>
          </w:pPr>
          <w:r w:rsidRPr="005C1AF4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7BF683954F454FAB95E4C30F1911A7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7986BA-3F61-4D56-BA27-AFDBEBA36405}"/>
      </w:docPartPr>
      <w:docPartBody>
        <w:p w:rsidR="00396880" w:rsidRDefault="00D8221D" w:rsidP="00D8221D">
          <w:pPr>
            <w:pStyle w:val="7BF683954F454FAB95E4C30F1911A76517"/>
          </w:pPr>
          <w:r w:rsidRPr="005C1AF4">
            <w:rPr>
              <w:rStyle w:val="Textedelespacerserv"/>
              <w:rFonts w:ascii="Times New Roman" w:hAnsi="Times New Roman" w:cs="Times New Roman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908DCC933BDF4806BEEE6328107B92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37B6B7-136E-4DDA-A423-E25A729D03A2}"/>
      </w:docPartPr>
      <w:docPartBody>
        <w:p w:rsidR="00396880" w:rsidRDefault="00D8221D" w:rsidP="00D8221D">
          <w:pPr>
            <w:pStyle w:val="908DCC933BDF4806BEEE6328107B92EA17"/>
          </w:pPr>
          <w:r w:rsidRPr="005C1AF4">
            <w:rPr>
              <w:rStyle w:val="Textedelespacerserv"/>
              <w:rFonts w:ascii="Times New Roman" w:hAnsi="Times New Roman" w:cs="Times New Roman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6F742D0141C44B118C08E2F8C97589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D5643B-B9AE-47D5-8169-21D4E9E89799}"/>
      </w:docPartPr>
      <w:docPartBody>
        <w:p w:rsidR="00396880" w:rsidRDefault="00D8221D" w:rsidP="00D8221D">
          <w:pPr>
            <w:pStyle w:val="6F742D0141C44B118C08E2F8C975895F11"/>
          </w:pPr>
          <w:r w:rsidRPr="005C1AF4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5322127654F148F6A874EBF5621AF0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9442C9-C4C2-424F-883D-D0D07CEB6E15}"/>
      </w:docPartPr>
      <w:docPartBody>
        <w:p w:rsidR="00F2091B" w:rsidRDefault="00D8221D" w:rsidP="00D8221D">
          <w:pPr>
            <w:pStyle w:val="5322127654F148F6A874EBF5621AF01A3"/>
          </w:pPr>
          <w:r w:rsidRPr="005C1AF4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3F04374B53F4471498C87B1FFB5E51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323D2E-B8D1-4558-B4A9-B3090FA001BB}"/>
      </w:docPartPr>
      <w:docPartBody>
        <w:p w:rsidR="0066505A" w:rsidRDefault="00D8221D" w:rsidP="00D8221D">
          <w:pPr>
            <w:pStyle w:val="3F04374B53F4471498C87B1FFB5E51D03"/>
          </w:pPr>
          <w:r w:rsidRPr="005C1AF4">
            <w:rPr>
              <w:rStyle w:val="Textedelespacerserv"/>
              <w:color w:val="D9D9D9" w:themeColor="background1" w:themeShade="D9"/>
              <w:sz w:val="24"/>
            </w:rPr>
            <w:t>Cliquez ou appuyez ici pour entrer une date.</w:t>
          </w:r>
        </w:p>
      </w:docPartBody>
    </w:docPart>
    <w:docPart>
      <w:docPartPr>
        <w:name w:val="DBF078643D6C438E8E4BE05F8F2202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79AA58-A600-44F4-9667-5C29F724231A}"/>
      </w:docPartPr>
      <w:docPartBody>
        <w:p w:rsidR="0066505A" w:rsidRDefault="00D8221D" w:rsidP="00D8221D">
          <w:pPr>
            <w:pStyle w:val="DBF078643D6C438E8E4BE05F8F22021B3"/>
          </w:pPr>
          <w:r w:rsidRPr="005C1AF4">
            <w:rPr>
              <w:rStyle w:val="Textedelespacerserv"/>
              <w:color w:val="D9D9D9" w:themeColor="background1" w:themeShade="D9"/>
              <w:sz w:val="24"/>
            </w:rPr>
            <w:t>Cliquez ou appuyez ici pour entrer une date.</w:t>
          </w:r>
        </w:p>
      </w:docPartBody>
    </w:docPart>
    <w:docPart>
      <w:docPartPr>
        <w:name w:val="5CDAC6B6369040CFA0D4421D03E8B6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DD6A4A-2F7F-408B-A8A3-FEE618C4ECC8}"/>
      </w:docPartPr>
      <w:docPartBody>
        <w:p w:rsidR="0066505A" w:rsidRDefault="00D8221D" w:rsidP="00D8221D">
          <w:pPr>
            <w:pStyle w:val="5CDAC6B6369040CFA0D4421D03E8B69E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F9BC83EA30164FC791193C3D986921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537AFA-29D0-42EF-A61B-5005C254EA06}"/>
      </w:docPartPr>
      <w:docPartBody>
        <w:p w:rsidR="0066505A" w:rsidRDefault="00D8221D" w:rsidP="00D8221D">
          <w:pPr>
            <w:pStyle w:val="F9BC83EA30164FC791193C3D9869216E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B28A2F6B8A5A4BCE8F83437FB146D8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606F15-F0E2-4F17-9BDE-24618EFDCAB3}"/>
      </w:docPartPr>
      <w:docPartBody>
        <w:p w:rsidR="0066505A" w:rsidRDefault="00D8221D" w:rsidP="00D8221D">
          <w:pPr>
            <w:pStyle w:val="B28A2F6B8A5A4BCE8F83437FB146D84C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3F0432C59965490687361969A5F9DB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79CBFC-0052-4D4F-AA62-7DA26BBBA88F}"/>
      </w:docPartPr>
      <w:docPartBody>
        <w:p w:rsidR="0066505A" w:rsidRDefault="00D8221D" w:rsidP="00D8221D">
          <w:pPr>
            <w:pStyle w:val="3F0432C59965490687361969A5F9DB4C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2B9F92B4E59A4FBB8A92F426B5D54C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5C06D-5916-4F3B-8252-1CB9D095C718}"/>
      </w:docPartPr>
      <w:docPartBody>
        <w:p w:rsidR="0066505A" w:rsidRDefault="00D8221D" w:rsidP="00D8221D">
          <w:pPr>
            <w:pStyle w:val="2B9F92B4E59A4FBB8A92F426B5D54C6C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A90BC95612F54AB0838ADA54128865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5CC395-0A0D-4AAC-8B9E-9CF8F5162ACC}"/>
      </w:docPartPr>
      <w:docPartBody>
        <w:p w:rsidR="0066505A" w:rsidRDefault="00D8221D" w:rsidP="00D8221D">
          <w:pPr>
            <w:pStyle w:val="A90BC95612F54AB0838ADA541288658C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A13CEC82FEE24EB2AC41E723CC3DD0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0267BC-57E2-4D17-A204-0762A5EEB672}"/>
      </w:docPartPr>
      <w:docPartBody>
        <w:p w:rsidR="0066505A" w:rsidRDefault="00D8221D" w:rsidP="00D8221D">
          <w:pPr>
            <w:pStyle w:val="A13CEC82FEE24EB2AC41E723CC3DD02D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446C0647949F4B26A55DB0C434E9DA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CF4994-BD4D-48E0-9C12-C2FE9AB6CC37}"/>
      </w:docPartPr>
      <w:docPartBody>
        <w:p w:rsidR="0066505A" w:rsidRDefault="00D8221D" w:rsidP="00D8221D">
          <w:pPr>
            <w:pStyle w:val="446C0647949F4B26A55DB0C434E9DA89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316C1C965CE54F8F8E4A5B6B8896C0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233465-E38F-46D8-920E-B32A5F6431A2}"/>
      </w:docPartPr>
      <w:docPartBody>
        <w:p w:rsidR="0066505A" w:rsidRDefault="00D8221D" w:rsidP="00D8221D">
          <w:pPr>
            <w:pStyle w:val="316C1C965CE54F8F8E4A5B6B8896C084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86D03BBD896842CD8EA3A72554122B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8C5F84-F466-444D-8B39-B6DCB4ED0E76}"/>
      </w:docPartPr>
      <w:docPartBody>
        <w:p w:rsidR="0066505A" w:rsidRDefault="00D8221D" w:rsidP="00D8221D">
          <w:pPr>
            <w:pStyle w:val="86D03BBD896842CD8EA3A72554122B593"/>
          </w:pPr>
          <w:r w:rsidRPr="00912BC2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une date.</w:t>
          </w:r>
        </w:p>
      </w:docPartBody>
    </w:docPart>
    <w:docPart>
      <w:docPartPr>
        <w:name w:val="B1984FDA73F2453E8D41645BE05B63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353658-C42C-48CF-A8CB-7EFDF94AA698}"/>
      </w:docPartPr>
      <w:docPartBody>
        <w:p w:rsidR="0066505A" w:rsidRDefault="007D0810" w:rsidP="007D0810">
          <w:pPr>
            <w:pStyle w:val="B1984FDA73F2453E8D41645BE05B637D"/>
          </w:pPr>
          <w:r w:rsidRPr="007C2A12">
            <w:rPr>
              <w:rStyle w:val="Textedelespacerserv"/>
            </w:rPr>
            <w:t>Choisissez un élément.</w:t>
          </w:r>
        </w:p>
      </w:docPartBody>
    </w:docPart>
    <w:docPart>
      <w:docPartPr>
        <w:name w:val="D23917674A6E4253B560863C59C2FD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68B649-8AC7-46DC-A995-FE95439BA490}"/>
      </w:docPartPr>
      <w:docPartBody>
        <w:p w:rsidR="00D8221D" w:rsidRDefault="0066505A" w:rsidP="0066505A">
          <w:pPr>
            <w:pStyle w:val="D23917674A6E4253B560863C59C2FD1C"/>
          </w:pPr>
          <w:r w:rsidRPr="007C2A12">
            <w:rPr>
              <w:rStyle w:val="Textedelespacerserv"/>
            </w:rPr>
            <w:t>Choisissez un élément.</w:t>
          </w:r>
        </w:p>
      </w:docPartBody>
    </w:docPart>
    <w:docPart>
      <w:docPartPr>
        <w:name w:val="FA9BD9BFA3804E46B8FF393B5DA2E8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1CA311-CB7E-4FF3-9A5D-F7BE418D1269}"/>
      </w:docPartPr>
      <w:docPartBody>
        <w:p w:rsidR="00D8221D" w:rsidRDefault="0066505A" w:rsidP="0066505A">
          <w:pPr>
            <w:pStyle w:val="FA9BD9BFA3804E46B8FF393B5DA2E8FC"/>
          </w:pPr>
          <w:r w:rsidRPr="007C2A12">
            <w:rPr>
              <w:rStyle w:val="Textedelespacerserv"/>
            </w:rPr>
            <w:t>Choisissez un élément.</w:t>
          </w:r>
        </w:p>
      </w:docPartBody>
    </w:docPart>
    <w:docPart>
      <w:docPartPr>
        <w:name w:val="7D752A2B1D3A4BF68F6B156A2C621A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F8F445-3320-4527-9346-7ECE49EA8ADB}"/>
      </w:docPartPr>
      <w:docPartBody>
        <w:p w:rsidR="00D8221D" w:rsidRDefault="0066505A" w:rsidP="0066505A">
          <w:pPr>
            <w:pStyle w:val="7D752A2B1D3A4BF68F6B156A2C621A2E"/>
          </w:pPr>
          <w:r w:rsidRPr="007C2A12">
            <w:rPr>
              <w:rStyle w:val="Textedelespacerserv"/>
            </w:rPr>
            <w:t>Choisissez un élément.</w:t>
          </w:r>
        </w:p>
      </w:docPartBody>
    </w:docPart>
    <w:docPart>
      <w:docPartPr>
        <w:name w:val="0AC7421DE92042B78C7138EA8A42AB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8B2BD3-F597-4BE2-8AF6-7F9E35968703}"/>
      </w:docPartPr>
      <w:docPartBody>
        <w:p w:rsidR="00D8221D" w:rsidRDefault="0066505A" w:rsidP="0066505A">
          <w:pPr>
            <w:pStyle w:val="0AC7421DE92042B78C7138EA8A42AB80"/>
          </w:pPr>
          <w:r w:rsidRPr="007C2A12">
            <w:rPr>
              <w:rStyle w:val="Textedelespacerserv"/>
            </w:rPr>
            <w:t>Choisissez un élément.</w:t>
          </w:r>
        </w:p>
      </w:docPartBody>
    </w:docPart>
    <w:docPart>
      <w:docPartPr>
        <w:name w:val="1AD25A167D444D45A2595B53FC7ED9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EDB02D-EF39-4359-9350-B45961BB250C}"/>
      </w:docPartPr>
      <w:docPartBody>
        <w:p w:rsidR="00D8221D" w:rsidRDefault="0066505A" w:rsidP="0066505A">
          <w:pPr>
            <w:pStyle w:val="1AD25A167D444D45A2595B53FC7ED97A"/>
          </w:pPr>
          <w:r w:rsidRPr="007C2A12">
            <w:rPr>
              <w:rStyle w:val="Textedelespacerserv"/>
            </w:rPr>
            <w:t>Choisissez un élément.</w:t>
          </w:r>
        </w:p>
      </w:docPartBody>
    </w:docPart>
    <w:docPart>
      <w:docPartPr>
        <w:name w:val="B1F0AFA9B0364E079AE285858F2CFC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D81E0E-6497-4174-9FEE-F002BF1B42B0}"/>
      </w:docPartPr>
      <w:docPartBody>
        <w:p w:rsidR="0015620E" w:rsidRDefault="009D48B9" w:rsidP="009D48B9">
          <w:pPr>
            <w:pStyle w:val="B1F0AFA9B0364E079AE285858F2CFC63"/>
          </w:pPr>
          <w:r w:rsidRPr="005C1AF4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D6945803204C46768277CF13215B7A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4EE86C-18EF-4F83-B801-FCE1FEB08EAE}"/>
      </w:docPartPr>
      <w:docPartBody>
        <w:p w:rsidR="0015620E" w:rsidRDefault="009D48B9" w:rsidP="009D48B9">
          <w:pPr>
            <w:pStyle w:val="D6945803204C46768277CF13215B7AB6"/>
          </w:pPr>
          <w:r w:rsidRPr="005C1AF4">
            <w:rPr>
              <w:rStyle w:val="Textedelespacerserv"/>
              <w:color w:val="D9D9D9" w:themeColor="background1" w:themeShade="D9"/>
              <w:sz w:val="24"/>
              <w:szCs w:val="24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uni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387"/>
    <w:rsid w:val="000874D2"/>
    <w:rsid w:val="00101195"/>
    <w:rsid w:val="0015620E"/>
    <w:rsid w:val="001C0F21"/>
    <w:rsid w:val="002D5E75"/>
    <w:rsid w:val="00354241"/>
    <w:rsid w:val="00396880"/>
    <w:rsid w:val="00420232"/>
    <w:rsid w:val="004C041C"/>
    <w:rsid w:val="00526740"/>
    <w:rsid w:val="00582F07"/>
    <w:rsid w:val="0066505A"/>
    <w:rsid w:val="006D2C4B"/>
    <w:rsid w:val="007D0810"/>
    <w:rsid w:val="008136F3"/>
    <w:rsid w:val="008E205B"/>
    <w:rsid w:val="00912958"/>
    <w:rsid w:val="009D48B9"/>
    <w:rsid w:val="00B74E18"/>
    <w:rsid w:val="00C04129"/>
    <w:rsid w:val="00CA4719"/>
    <w:rsid w:val="00D41B25"/>
    <w:rsid w:val="00D8221D"/>
    <w:rsid w:val="00EE2B18"/>
    <w:rsid w:val="00F2091B"/>
    <w:rsid w:val="00F62387"/>
    <w:rsid w:val="00FA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E18EA7EA8FF4B2286840E0C6FF470D2">
    <w:name w:val="9E18EA7EA8FF4B2286840E0C6FF470D2"/>
  </w:style>
  <w:style w:type="paragraph" w:customStyle="1" w:styleId="1186E2BBCAA34F7AB540A4400890F624">
    <w:name w:val="1186E2BBCAA34F7AB540A4400890F624"/>
  </w:style>
  <w:style w:type="paragraph" w:customStyle="1" w:styleId="561C3DB4130540FAA07AE21DA9709E71">
    <w:name w:val="561C3DB4130540FAA07AE21DA9709E71"/>
  </w:style>
  <w:style w:type="paragraph" w:customStyle="1" w:styleId="7BD3CD08E2A94F0792613433E4553E12">
    <w:name w:val="7BD3CD08E2A94F0792613433E4553E12"/>
  </w:style>
  <w:style w:type="paragraph" w:customStyle="1" w:styleId="7E7D975401E04186BF2BA46E484DF5CA">
    <w:name w:val="7E7D975401E04186BF2BA46E484DF5CA"/>
  </w:style>
  <w:style w:type="paragraph" w:customStyle="1" w:styleId="77707C7FEB6F4A56ADA19CEF84C3A2BD">
    <w:name w:val="77707C7FEB6F4A56ADA19CEF84C3A2BD"/>
  </w:style>
  <w:style w:type="paragraph" w:customStyle="1" w:styleId="C058310207AA4878B70D217275BD3BF8">
    <w:name w:val="C058310207AA4878B70D217275BD3BF8"/>
  </w:style>
  <w:style w:type="paragraph" w:customStyle="1" w:styleId="C1A33779C1EE469BA697133FB307472E">
    <w:name w:val="C1A33779C1EE469BA697133FB307472E"/>
  </w:style>
  <w:style w:type="paragraph" w:customStyle="1" w:styleId="08BC1747553744C2A5C619438E303834">
    <w:name w:val="08BC1747553744C2A5C619438E303834"/>
  </w:style>
  <w:style w:type="paragraph" w:customStyle="1" w:styleId="8D69BFEB5E064B24A3754B6DD373C40B">
    <w:name w:val="8D69BFEB5E064B24A3754B6DD373C40B"/>
  </w:style>
  <w:style w:type="paragraph" w:customStyle="1" w:styleId="97A1F9257E3D4C13B7216351A807E07F">
    <w:name w:val="97A1F9257E3D4C13B7216351A807E07F"/>
  </w:style>
  <w:style w:type="paragraph" w:customStyle="1" w:styleId="D7F36DC38B034A659E2A085F7B53EF17">
    <w:name w:val="D7F36DC38B034A659E2A085F7B53EF17"/>
  </w:style>
  <w:style w:type="paragraph" w:customStyle="1" w:styleId="1DF5023C2A2B46D9833964588777AE58">
    <w:name w:val="1DF5023C2A2B46D9833964588777AE58"/>
  </w:style>
  <w:style w:type="paragraph" w:customStyle="1" w:styleId="EC0266121FA14A3BA67A549F6A96C8C8">
    <w:name w:val="EC0266121FA14A3BA67A549F6A96C8C8"/>
  </w:style>
  <w:style w:type="paragraph" w:customStyle="1" w:styleId="6414BE8C1D624BB4AC4C2BCA9241F9A9">
    <w:name w:val="6414BE8C1D624BB4AC4C2BCA9241F9A9"/>
  </w:style>
  <w:style w:type="paragraph" w:customStyle="1" w:styleId="0BC0E9C9531144689B61E3F56F545CC7">
    <w:name w:val="0BC0E9C9531144689B61E3F56F545CC7"/>
  </w:style>
  <w:style w:type="character" w:styleId="Textedelespacerserv">
    <w:name w:val="Placeholder Text"/>
    <w:basedOn w:val="Policepardfaut"/>
    <w:uiPriority w:val="99"/>
    <w:semiHidden/>
    <w:rsid w:val="009D48B9"/>
    <w:rPr>
      <w:color w:val="808080"/>
    </w:rPr>
  </w:style>
  <w:style w:type="paragraph" w:customStyle="1" w:styleId="8362D7DAECA740A0A16DC6E494A9C875">
    <w:name w:val="8362D7DAECA740A0A16DC6E494A9C875"/>
  </w:style>
  <w:style w:type="paragraph" w:customStyle="1" w:styleId="B9A35B48798F4D769A36169B91E8FB65">
    <w:name w:val="B9A35B48798F4D769A36169B91E8FB65"/>
  </w:style>
  <w:style w:type="paragraph" w:customStyle="1" w:styleId="23067D87EB3345F2BA55C45990C1C805">
    <w:name w:val="23067D87EB3345F2BA55C45990C1C805"/>
  </w:style>
  <w:style w:type="paragraph" w:customStyle="1" w:styleId="7CCE2E3DF8F948C5B00961163EFD779F">
    <w:name w:val="7CCE2E3DF8F948C5B00961163EFD779F"/>
  </w:style>
  <w:style w:type="paragraph" w:customStyle="1" w:styleId="796D57298A594E658C0CC0128400368B">
    <w:name w:val="796D57298A594E658C0CC0128400368B"/>
  </w:style>
  <w:style w:type="paragraph" w:customStyle="1" w:styleId="8E03ED337DBB48F68DDA54CA6168A2F9">
    <w:name w:val="8E03ED337DBB48F68DDA54CA6168A2F9"/>
  </w:style>
  <w:style w:type="paragraph" w:customStyle="1" w:styleId="67E35A5BB9AB484BB8DD3D6C02C1B323">
    <w:name w:val="67E35A5BB9AB484BB8DD3D6C02C1B323"/>
  </w:style>
  <w:style w:type="paragraph" w:customStyle="1" w:styleId="60AEEE31603D4CA0AD03745B4AEB5A09">
    <w:name w:val="60AEEE31603D4CA0AD03745B4AEB5A09"/>
    <w:rsid w:val="00F62387"/>
  </w:style>
  <w:style w:type="paragraph" w:customStyle="1" w:styleId="F0F8BE97A690474CB4C4DE0E1E99B48E">
    <w:name w:val="F0F8BE97A690474CB4C4DE0E1E99B48E"/>
    <w:rsid w:val="00F62387"/>
  </w:style>
  <w:style w:type="paragraph" w:customStyle="1" w:styleId="41409D749E7749A183FE5A600F03C611">
    <w:name w:val="41409D749E7749A183FE5A600F03C611"/>
    <w:rsid w:val="00F62387"/>
  </w:style>
  <w:style w:type="paragraph" w:customStyle="1" w:styleId="936305D1500B45A8AEC27A7EAA1890A1">
    <w:name w:val="936305D1500B45A8AEC27A7EAA1890A1"/>
    <w:rsid w:val="00F62387"/>
  </w:style>
  <w:style w:type="paragraph" w:customStyle="1" w:styleId="55E269C7F99247768F85474F9E5A3CD7">
    <w:name w:val="55E269C7F99247768F85474F9E5A3CD7"/>
    <w:rsid w:val="00F62387"/>
  </w:style>
  <w:style w:type="paragraph" w:customStyle="1" w:styleId="9DDC54DD0ABE466D9DC86422FFA5E009">
    <w:name w:val="9DDC54DD0ABE466D9DC86422FFA5E009"/>
    <w:rsid w:val="00F62387"/>
  </w:style>
  <w:style w:type="paragraph" w:customStyle="1" w:styleId="1866A5663F024C9392020899966191BE">
    <w:name w:val="1866A5663F024C9392020899966191BE"/>
    <w:rsid w:val="00F62387"/>
  </w:style>
  <w:style w:type="paragraph" w:customStyle="1" w:styleId="B60A57A0424F47D7A5611685FB172E7F">
    <w:name w:val="B60A57A0424F47D7A5611685FB172E7F"/>
    <w:rsid w:val="00F62387"/>
  </w:style>
  <w:style w:type="paragraph" w:customStyle="1" w:styleId="BA6160C5CC704114A32EF0F91EDD397E">
    <w:name w:val="BA6160C5CC704114A32EF0F91EDD397E"/>
    <w:rsid w:val="00F62387"/>
  </w:style>
  <w:style w:type="paragraph" w:customStyle="1" w:styleId="A77BF0E784F94194B29BC0C53C57EC3C">
    <w:name w:val="A77BF0E784F94194B29BC0C53C57EC3C"/>
    <w:rsid w:val="00F62387"/>
  </w:style>
  <w:style w:type="paragraph" w:customStyle="1" w:styleId="BA72F3E73EAC4D27BFFB07EE9B0A9C1E">
    <w:name w:val="BA72F3E73EAC4D27BFFB07EE9B0A9C1E"/>
    <w:rsid w:val="00F62387"/>
  </w:style>
  <w:style w:type="paragraph" w:customStyle="1" w:styleId="A97D4FDB61284A6EBD0CEED1CCB5ABD1">
    <w:name w:val="A97D4FDB61284A6EBD0CEED1CCB5ABD1"/>
    <w:rsid w:val="00F62387"/>
  </w:style>
  <w:style w:type="paragraph" w:customStyle="1" w:styleId="45AD7192640C4B42B03179FE40524E7A">
    <w:name w:val="45AD7192640C4B42B03179FE40524E7A"/>
    <w:rsid w:val="00F62387"/>
  </w:style>
  <w:style w:type="paragraph" w:customStyle="1" w:styleId="F022E3DD86014BAAAEA7310AE3B023F4">
    <w:name w:val="F022E3DD86014BAAAEA7310AE3B023F4"/>
    <w:rsid w:val="00F62387"/>
  </w:style>
  <w:style w:type="paragraph" w:customStyle="1" w:styleId="564B8D253CEF49D7BB59DE8625E3C6D5">
    <w:name w:val="564B8D253CEF49D7BB59DE8625E3C6D5"/>
    <w:rsid w:val="00F62387"/>
  </w:style>
  <w:style w:type="paragraph" w:customStyle="1" w:styleId="CD9E9398BEA84AD28C64BE2D5F96EA4E">
    <w:name w:val="CD9E9398BEA84AD28C64BE2D5F96EA4E"/>
    <w:rsid w:val="00F62387"/>
  </w:style>
  <w:style w:type="paragraph" w:customStyle="1" w:styleId="F093B64D2FF24DEDBF498834A54F881A">
    <w:name w:val="F093B64D2FF24DEDBF498834A54F881A"/>
    <w:rsid w:val="00F62387"/>
  </w:style>
  <w:style w:type="paragraph" w:customStyle="1" w:styleId="B2ACB085D9FE4C5FA94A49DDAFFAD149">
    <w:name w:val="B2ACB085D9FE4C5FA94A49DDAFFAD149"/>
    <w:rsid w:val="00F62387"/>
  </w:style>
  <w:style w:type="paragraph" w:customStyle="1" w:styleId="90877E29FDBD4C038D275D8B4363C037">
    <w:name w:val="90877E29FDBD4C038D275D8B4363C037"/>
    <w:rsid w:val="00F62387"/>
  </w:style>
  <w:style w:type="paragraph" w:customStyle="1" w:styleId="EEE57AB0B0FA48FDB11210E5E22EC2F1">
    <w:name w:val="EEE57AB0B0FA48FDB11210E5E22EC2F1"/>
    <w:rsid w:val="00F62387"/>
  </w:style>
  <w:style w:type="paragraph" w:customStyle="1" w:styleId="86702F2CEA9047F590797D4D38FD7809">
    <w:name w:val="86702F2CEA9047F590797D4D38FD7809"/>
    <w:rsid w:val="00F62387"/>
  </w:style>
  <w:style w:type="paragraph" w:customStyle="1" w:styleId="76012672C48F4A45B756C9069DDD3CAB">
    <w:name w:val="76012672C48F4A45B756C9069DDD3CAB"/>
    <w:rsid w:val="00F62387"/>
  </w:style>
  <w:style w:type="paragraph" w:customStyle="1" w:styleId="BE9158734829464AA0C88379B69DA066">
    <w:name w:val="BE9158734829464AA0C88379B69DA066"/>
    <w:rsid w:val="00F62387"/>
  </w:style>
  <w:style w:type="paragraph" w:customStyle="1" w:styleId="3D513CD47A8F494D8F3805D08170386B">
    <w:name w:val="3D513CD47A8F494D8F3805D08170386B"/>
    <w:rsid w:val="00F62387"/>
  </w:style>
  <w:style w:type="paragraph" w:customStyle="1" w:styleId="F5D713A51AC2412989A692A8CAF0CAFC">
    <w:name w:val="F5D713A51AC2412989A692A8CAF0CAFC"/>
    <w:rsid w:val="00F62387"/>
  </w:style>
  <w:style w:type="paragraph" w:customStyle="1" w:styleId="D71C26832E4B457590EFEBCDB7FB2C28">
    <w:name w:val="D71C26832E4B457590EFEBCDB7FB2C28"/>
    <w:rsid w:val="00F62387"/>
  </w:style>
  <w:style w:type="paragraph" w:customStyle="1" w:styleId="736641D0BB5F498F95EB3B4D7EC13063">
    <w:name w:val="736641D0BB5F498F95EB3B4D7EC13063"/>
    <w:rsid w:val="00F62387"/>
  </w:style>
  <w:style w:type="paragraph" w:customStyle="1" w:styleId="1AE964BC331B475D9715A0EC774BEF87">
    <w:name w:val="1AE964BC331B475D9715A0EC774BEF87"/>
    <w:rsid w:val="00F62387"/>
  </w:style>
  <w:style w:type="paragraph" w:customStyle="1" w:styleId="C5D601C7ED17496C9EF83FB2DD589EDA">
    <w:name w:val="C5D601C7ED17496C9EF83FB2DD589EDA"/>
    <w:rsid w:val="00F62387"/>
  </w:style>
  <w:style w:type="paragraph" w:customStyle="1" w:styleId="B9F2EBE51B234C30A7C39FFE97A34158">
    <w:name w:val="B9F2EBE51B234C30A7C39FFE97A34158"/>
    <w:rsid w:val="00F62387"/>
  </w:style>
  <w:style w:type="paragraph" w:customStyle="1" w:styleId="4AD4E9DBE1234F6A89B67F2FB28DC3FF">
    <w:name w:val="4AD4E9DBE1234F6A89B67F2FB28DC3FF"/>
    <w:rsid w:val="00F62387"/>
  </w:style>
  <w:style w:type="paragraph" w:customStyle="1" w:styleId="094418A7CC914EFBAC989DB07CC01F5D">
    <w:name w:val="094418A7CC914EFBAC989DB07CC01F5D"/>
    <w:rsid w:val="00F62387"/>
  </w:style>
  <w:style w:type="paragraph" w:customStyle="1" w:styleId="03D96874BC574002918DA27C0AAA2D4D">
    <w:name w:val="03D96874BC574002918DA27C0AAA2D4D"/>
    <w:rsid w:val="00F62387"/>
  </w:style>
  <w:style w:type="paragraph" w:customStyle="1" w:styleId="049853996A7540FEB3BB419E1D471DF6">
    <w:name w:val="049853996A7540FEB3BB419E1D471DF6"/>
    <w:rsid w:val="00F62387"/>
  </w:style>
  <w:style w:type="paragraph" w:customStyle="1" w:styleId="71CCB8315A3744C488F9AD77FAA7D8F5">
    <w:name w:val="71CCB8315A3744C488F9AD77FAA7D8F5"/>
    <w:rsid w:val="00F62387"/>
  </w:style>
  <w:style w:type="paragraph" w:customStyle="1" w:styleId="1A30BC7816E64B74BD646E7968B58589">
    <w:name w:val="1A30BC7816E64B74BD646E7968B58589"/>
    <w:rsid w:val="00F62387"/>
  </w:style>
  <w:style w:type="paragraph" w:customStyle="1" w:styleId="A05195447C7741408EC9C05DBE98FC9F">
    <w:name w:val="A05195447C7741408EC9C05DBE98FC9F"/>
    <w:rsid w:val="00F62387"/>
  </w:style>
  <w:style w:type="paragraph" w:customStyle="1" w:styleId="EDF301F856B445EB87C8DFB654D9B822">
    <w:name w:val="EDF301F856B445EB87C8DFB654D9B822"/>
    <w:rsid w:val="00F62387"/>
  </w:style>
  <w:style w:type="paragraph" w:customStyle="1" w:styleId="EA7EDD6FE30A45FF90F159A650DDB56C">
    <w:name w:val="EA7EDD6FE30A45FF90F159A650DDB56C"/>
    <w:rsid w:val="00F62387"/>
  </w:style>
  <w:style w:type="paragraph" w:customStyle="1" w:styleId="99042ED91B4A4790A97848DDFAF1A6AA">
    <w:name w:val="99042ED91B4A4790A97848DDFAF1A6AA"/>
    <w:rsid w:val="00F62387"/>
  </w:style>
  <w:style w:type="paragraph" w:customStyle="1" w:styleId="8A97FD07A56B4F1981B186FA1863E9E6">
    <w:name w:val="8A97FD07A56B4F1981B186FA1863E9E6"/>
    <w:rsid w:val="00F62387"/>
  </w:style>
  <w:style w:type="paragraph" w:customStyle="1" w:styleId="54E0524C5A8247DCBE339D9922C5C687">
    <w:name w:val="54E0524C5A8247DCBE339D9922C5C687"/>
    <w:rsid w:val="00F62387"/>
  </w:style>
  <w:style w:type="paragraph" w:customStyle="1" w:styleId="CE5FD6EEB1CA4CB38A1400C8A6ECBB2A">
    <w:name w:val="CE5FD6EEB1CA4CB38A1400C8A6ECBB2A"/>
    <w:rsid w:val="00F62387"/>
  </w:style>
  <w:style w:type="paragraph" w:customStyle="1" w:styleId="2B8C353C016F439D9D82020767BBEA0F">
    <w:name w:val="2B8C353C016F439D9D82020767BBEA0F"/>
    <w:rsid w:val="00F62387"/>
  </w:style>
  <w:style w:type="paragraph" w:customStyle="1" w:styleId="F5A9830FE9454EE6BC7EDAB25F631E5F">
    <w:name w:val="F5A9830FE9454EE6BC7EDAB25F631E5F"/>
    <w:rsid w:val="00F62387"/>
  </w:style>
  <w:style w:type="paragraph" w:customStyle="1" w:styleId="C10916B72BEA457F989A4C19EAF88BA4">
    <w:name w:val="C10916B72BEA457F989A4C19EAF88BA4"/>
    <w:rsid w:val="00F62387"/>
  </w:style>
  <w:style w:type="paragraph" w:customStyle="1" w:styleId="F5A295C2606F48D485398C1F903EF2DC">
    <w:name w:val="F5A295C2606F48D485398C1F903EF2DC"/>
    <w:rsid w:val="00F62387"/>
  </w:style>
  <w:style w:type="paragraph" w:customStyle="1" w:styleId="6E268C6DE6724540A4F0A49B2227BBD8">
    <w:name w:val="6E268C6DE6724540A4F0A49B2227BBD8"/>
    <w:rsid w:val="00F62387"/>
  </w:style>
  <w:style w:type="paragraph" w:customStyle="1" w:styleId="CE00CAEAD7C940C885B01E85EF657A84">
    <w:name w:val="CE00CAEAD7C940C885B01E85EF657A84"/>
    <w:rsid w:val="00F62387"/>
  </w:style>
  <w:style w:type="paragraph" w:customStyle="1" w:styleId="66FB20E6038D495596D068266E1D904E">
    <w:name w:val="66FB20E6038D495596D068266E1D904E"/>
    <w:rsid w:val="00F62387"/>
  </w:style>
  <w:style w:type="paragraph" w:customStyle="1" w:styleId="C0F7CF3BE6474EEF968E81F405C57023">
    <w:name w:val="C0F7CF3BE6474EEF968E81F405C57023"/>
    <w:rsid w:val="00F62387"/>
  </w:style>
  <w:style w:type="paragraph" w:customStyle="1" w:styleId="6DB9720F079442F8B27CCB3CE38310E9">
    <w:name w:val="6DB9720F079442F8B27CCB3CE38310E9"/>
    <w:rsid w:val="00F62387"/>
  </w:style>
  <w:style w:type="paragraph" w:customStyle="1" w:styleId="E88129CA7CB64C84BD7F633B4BE55DB5">
    <w:name w:val="E88129CA7CB64C84BD7F633B4BE55DB5"/>
    <w:rsid w:val="00F62387"/>
  </w:style>
  <w:style w:type="paragraph" w:customStyle="1" w:styleId="E7EE4F82D4AB460D928F280801B37A3C">
    <w:name w:val="E7EE4F82D4AB460D928F280801B37A3C"/>
    <w:rsid w:val="00F62387"/>
  </w:style>
  <w:style w:type="paragraph" w:customStyle="1" w:styleId="C7DB3A28FFFE43EC961A600EAE0E561E">
    <w:name w:val="C7DB3A28FFFE43EC961A600EAE0E561E"/>
    <w:rsid w:val="00F62387"/>
  </w:style>
  <w:style w:type="paragraph" w:customStyle="1" w:styleId="E20CD998082F46EF90F4041B63FC8168">
    <w:name w:val="E20CD998082F46EF90F4041B63FC8168"/>
    <w:rsid w:val="00F62387"/>
  </w:style>
  <w:style w:type="paragraph" w:customStyle="1" w:styleId="13EAF30B04D346C3A0DDF046501DABA5">
    <w:name w:val="13EAF30B04D346C3A0DDF046501DABA5"/>
    <w:rsid w:val="00F62387"/>
  </w:style>
  <w:style w:type="paragraph" w:customStyle="1" w:styleId="50301817D6FB412B9C2253A8E3F4E108">
    <w:name w:val="50301817D6FB412B9C2253A8E3F4E108"/>
    <w:rsid w:val="00F62387"/>
  </w:style>
  <w:style w:type="paragraph" w:customStyle="1" w:styleId="8D485BEDECBE4F92BBE8BFF324F12774">
    <w:name w:val="8D485BEDECBE4F92BBE8BFF324F12774"/>
    <w:rsid w:val="00F62387"/>
  </w:style>
  <w:style w:type="paragraph" w:customStyle="1" w:styleId="70D55B8417DE4054914498DDD13C15F9">
    <w:name w:val="70D55B8417DE4054914498DDD13C15F9"/>
    <w:rsid w:val="00F62387"/>
  </w:style>
  <w:style w:type="paragraph" w:customStyle="1" w:styleId="62C7129A80324DA7BBEC8D3CBC261465">
    <w:name w:val="62C7129A80324DA7BBEC8D3CBC261465"/>
    <w:rsid w:val="00F62387"/>
  </w:style>
  <w:style w:type="paragraph" w:customStyle="1" w:styleId="AA5A873B9294434792666E2C763201A0">
    <w:name w:val="AA5A873B9294434792666E2C763201A0"/>
    <w:rsid w:val="00F62387"/>
  </w:style>
  <w:style w:type="paragraph" w:customStyle="1" w:styleId="D621804416964A6D934E1D3FDF33FC2A">
    <w:name w:val="D621804416964A6D934E1D3FDF33FC2A"/>
    <w:rsid w:val="00F62387"/>
  </w:style>
  <w:style w:type="paragraph" w:customStyle="1" w:styleId="0D5C62C2DCF447E6AE39FA6CEB1B54AF">
    <w:name w:val="0D5C62C2DCF447E6AE39FA6CEB1B54AF"/>
    <w:rsid w:val="00F62387"/>
  </w:style>
  <w:style w:type="paragraph" w:customStyle="1" w:styleId="D84B581178AA46029E487DF8BBE7A0A8">
    <w:name w:val="D84B581178AA46029E487DF8BBE7A0A8"/>
    <w:rsid w:val="00F62387"/>
  </w:style>
  <w:style w:type="paragraph" w:customStyle="1" w:styleId="C65053D875F94F0D845069A7462BECD8">
    <w:name w:val="C65053D875F94F0D845069A7462BECD8"/>
    <w:rsid w:val="00F62387"/>
  </w:style>
  <w:style w:type="paragraph" w:customStyle="1" w:styleId="94FC495829FA4314906F1A40135DB659">
    <w:name w:val="94FC495829FA4314906F1A40135DB659"/>
    <w:rsid w:val="00F62387"/>
  </w:style>
  <w:style w:type="paragraph" w:customStyle="1" w:styleId="24F07B92384148458D373A1750519B73">
    <w:name w:val="24F07B92384148458D373A1750519B73"/>
    <w:rsid w:val="00F62387"/>
  </w:style>
  <w:style w:type="paragraph" w:customStyle="1" w:styleId="79153007FFEF4AA893E29719AF5FF0CB">
    <w:name w:val="79153007FFEF4AA893E29719AF5FF0CB"/>
    <w:rsid w:val="00F62387"/>
  </w:style>
  <w:style w:type="paragraph" w:customStyle="1" w:styleId="BFE95ADE38D64BEB80BC1679C8AE8E1F">
    <w:name w:val="BFE95ADE38D64BEB80BC1679C8AE8E1F"/>
    <w:rsid w:val="00F62387"/>
  </w:style>
  <w:style w:type="paragraph" w:customStyle="1" w:styleId="4C937D78FF63444C82EF391D7A8C8BD5">
    <w:name w:val="4C937D78FF63444C82EF391D7A8C8BD5"/>
    <w:rsid w:val="00F62387"/>
  </w:style>
  <w:style w:type="paragraph" w:customStyle="1" w:styleId="5486F25224EC4EB8A6C812CD785EA893">
    <w:name w:val="5486F25224EC4EB8A6C812CD785EA893"/>
    <w:rsid w:val="00F62387"/>
  </w:style>
  <w:style w:type="paragraph" w:customStyle="1" w:styleId="8FA41C2F67044D61804E80284DB508B7">
    <w:name w:val="8FA41C2F67044D61804E80284DB508B7"/>
    <w:rsid w:val="00F62387"/>
  </w:style>
  <w:style w:type="paragraph" w:customStyle="1" w:styleId="9954FDEE188A4AC695311CC0793AF97D">
    <w:name w:val="9954FDEE188A4AC695311CC0793AF97D"/>
    <w:rsid w:val="00F62387"/>
  </w:style>
  <w:style w:type="paragraph" w:customStyle="1" w:styleId="C8230D8E014C4FDC8292501127130EFD">
    <w:name w:val="C8230D8E014C4FDC8292501127130EFD"/>
    <w:rsid w:val="00F62387"/>
  </w:style>
  <w:style w:type="paragraph" w:customStyle="1" w:styleId="5FC08E78CE7F4A15AE60460612939A15">
    <w:name w:val="5FC08E78CE7F4A15AE60460612939A15"/>
    <w:rsid w:val="00F62387"/>
  </w:style>
  <w:style w:type="paragraph" w:customStyle="1" w:styleId="9E697FAEFC6D4836B7D33298E3D2DA84">
    <w:name w:val="9E697FAEFC6D4836B7D33298E3D2DA84"/>
    <w:rsid w:val="00F62387"/>
  </w:style>
  <w:style w:type="paragraph" w:customStyle="1" w:styleId="30E09420E66842C7AC652CE1206F51A2">
    <w:name w:val="30E09420E66842C7AC652CE1206F51A2"/>
    <w:rsid w:val="00F62387"/>
  </w:style>
  <w:style w:type="paragraph" w:customStyle="1" w:styleId="5754457B8C7B4CD0B1F703520C5DAB7E">
    <w:name w:val="5754457B8C7B4CD0B1F703520C5DAB7E"/>
    <w:rsid w:val="00F62387"/>
  </w:style>
  <w:style w:type="paragraph" w:customStyle="1" w:styleId="6E507D9A17A248FA97BCF884D5C905E4">
    <w:name w:val="6E507D9A17A248FA97BCF884D5C905E4"/>
    <w:rsid w:val="00F62387"/>
  </w:style>
  <w:style w:type="paragraph" w:customStyle="1" w:styleId="E9C5ACFB135B48C496DEE3DE6771B700">
    <w:name w:val="E9C5ACFB135B48C496DEE3DE6771B700"/>
    <w:rsid w:val="00F62387"/>
  </w:style>
  <w:style w:type="paragraph" w:customStyle="1" w:styleId="0C139D9617A1457AAC42F287B6C8EB97">
    <w:name w:val="0C139D9617A1457AAC42F287B6C8EB97"/>
    <w:rsid w:val="00F62387"/>
  </w:style>
  <w:style w:type="paragraph" w:customStyle="1" w:styleId="FE6EB62A43224022829CCA52F83627A1">
    <w:name w:val="FE6EB62A43224022829CCA52F83627A1"/>
    <w:rsid w:val="00F62387"/>
  </w:style>
  <w:style w:type="paragraph" w:customStyle="1" w:styleId="EE06819FA6BD406180F2280D36358759">
    <w:name w:val="EE06819FA6BD406180F2280D36358759"/>
    <w:rsid w:val="00F62387"/>
  </w:style>
  <w:style w:type="paragraph" w:customStyle="1" w:styleId="FF49A0E64C374F9FBF98EDFD958B9E9F">
    <w:name w:val="FF49A0E64C374F9FBF98EDFD958B9E9F"/>
    <w:rsid w:val="00F62387"/>
  </w:style>
  <w:style w:type="paragraph" w:customStyle="1" w:styleId="7B79E750C4164F5997C5DEF989EDDB16">
    <w:name w:val="7B79E750C4164F5997C5DEF989EDDB16"/>
    <w:rsid w:val="00F62387"/>
  </w:style>
  <w:style w:type="paragraph" w:customStyle="1" w:styleId="71E7D8F625774101B4AAE93ECFF921C5">
    <w:name w:val="71E7D8F625774101B4AAE93ECFF921C5"/>
    <w:rsid w:val="00F62387"/>
  </w:style>
  <w:style w:type="paragraph" w:customStyle="1" w:styleId="25952CD6FD8346748F33B309FE240F56">
    <w:name w:val="25952CD6FD8346748F33B309FE240F56"/>
    <w:rsid w:val="00F62387"/>
  </w:style>
  <w:style w:type="paragraph" w:customStyle="1" w:styleId="144CB38163544BC5AB13968B993D59F9">
    <w:name w:val="144CB38163544BC5AB13968B993D59F9"/>
    <w:rsid w:val="00F62387"/>
  </w:style>
  <w:style w:type="paragraph" w:customStyle="1" w:styleId="E17AD4A3D86C4B68A40F9B8A5C383D6D">
    <w:name w:val="E17AD4A3D86C4B68A40F9B8A5C383D6D"/>
    <w:rsid w:val="00F62387"/>
  </w:style>
  <w:style w:type="paragraph" w:customStyle="1" w:styleId="28EF9FCF2FA647E1B441B8C23379060C">
    <w:name w:val="28EF9FCF2FA647E1B441B8C23379060C"/>
    <w:rsid w:val="00F62387"/>
  </w:style>
  <w:style w:type="paragraph" w:customStyle="1" w:styleId="1E0767374AC04FCD9CB3DC295005983D">
    <w:name w:val="1E0767374AC04FCD9CB3DC295005983D"/>
    <w:rsid w:val="00F62387"/>
  </w:style>
  <w:style w:type="paragraph" w:customStyle="1" w:styleId="7BD3CD08E2A94F0792613433E4553E121">
    <w:name w:val="7BD3CD08E2A94F0792613433E4553E121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E7D975401E04186BF2BA46E484DF5CA1">
    <w:name w:val="7E7D975401E04186BF2BA46E484DF5CA1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6DB9720F079442F8B27CCB3CE38310E91">
    <w:name w:val="6DB9720F079442F8B27CCB3CE38310E91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1A33779C1EE469BA697133FB307472E1">
    <w:name w:val="C1A33779C1EE469BA697133FB307472E1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BD3CD08E2A94F0792613433E4553E122">
    <w:name w:val="7BD3CD08E2A94F0792613433E4553E122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E7D975401E04186BF2BA46E484DF5CA2">
    <w:name w:val="7E7D975401E04186BF2BA46E484DF5CA2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6DB9720F079442F8B27CCB3CE38310E92">
    <w:name w:val="6DB9720F079442F8B27CCB3CE38310E92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1A33779C1EE469BA697133FB307472E2">
    <w:name w:val="C1A33779C1EE469BA697133FB307472E2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E37461FACBE45DB9BAB5EDFAC1D611A">
    <w:name w:val="7E37461FACBE45DB9BAB5EDFAC1D611A"/>
  </w:style>
  <w:style w:type="paragraph" w:customStyle="1" w:styleId="E582AAE488AF4D36A811B3A179994BC0">
    <w:name w:val="E582AAE488AF4D36A811B3A179994BC0"/>
  </w:style>
  <w:style w:type="paragraph" w:customStyle="1" w:styleId="65C449FF6F6844CFAB3E0F6F4993CCA1">
    <w:name w:val="65C449FF6F6844CFAB3E0F6F4993CCA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">
    <w:name w:val="20E4D548932F44728B970ECD8A83DF7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">
    <w:name w:val="FFE26BEF473A48EBA634BB28A6CA701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">
    <w:name w:val="5940D8425E1342E1A2FC5310305D764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">
    <w:name w:val="16A03C6BE5E748C292CCF468EDD7B94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">
    <w:name w:val="724E03745834415DBE08207382656A5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2E295112B4E578A59AD121202B075">
    <w:name w:val="9152E295112B4E578A59AD121202B07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4865CF61B4B4476BE3AE050F9DF4BA3">
    <w:name w:val="E4865CF61B4B4476BE3AE050F9DF4BA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0C9012DAF84375BE2B93A2E8F50CB9">
    <w:name w:val="7A0C9012DAF84375BE2B93A2E8F50CB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09359EAA4DA4380B74D0E18F03ABEE7">
    <w:name w:val="109359EAA4DA4380B74D0E18F03ABEE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6951594549E4918B67B3F4FDE10B">
    <w:name w:val="E1206951594549E4918B67B3F4FDE10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1">
    <w:name w:val="65C449FF6F6844CFAB3E0F6F4993CCA1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">
    <w:name w:val="20E4D548932F44728B970ECD8A83DF7C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">
    <w:name w:val="FFE26BEF473A48EBA634BB28A6CA7012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">
    <w:name w:val="5940D8425E1342E1A2FC5310305D7645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">
    <w:name w:val="16A03C6BE5E748C292CCF468EDD7B940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">
    <w:name w:val="724E03745834415DBE08207382656A5B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2E295112B4E578A59AD121202B0751">
    <w:name w:val="9152E295112B4E578A59AD121202B075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4865CF61B4B4476BE3AE050F9DF4BA31">
    <w:name w:val="E4865CF61B4B4476BE3AE050F9DF4BA3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0C9012DAF84375BE2B93A2E8F50CB91">
    <w:name w:val="7A0C9012DAF84375BE2B93A2E8F50CB9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09359EAA4DA4380B74D0E18F03ABEE71">
    <w:name w:val="109359EAA4DA4380B74D0E18F03ABEE7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6951594549E4918B67B3F4FDE10B1">
    <w:name w:val="E1206951594549E4918B67B3F4FDE10B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2">
    <w:name w:val="65C449FF6F6844CFAB3E0F6F4993CCA1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">
    <w:name w:val="20E4D548932F44728B970ECD8A83DF7C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">
    <w:name w:val="FFE26BEF473A48EBA634BB28A6CA7012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">
    <w:name w:val="5940D8425E1342E1A2FC5310305D7645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">
    <w:name w:val="16A03C6BE5E748C292CCF468EDD7B94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">
    <w:name w:val="724E03745834415DBE08207382656A5B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2E295112B4E578A59AD121202B0752">
    <w:name w:val="9152E295112B4E578A59AD121202B075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4865CF61B4B4476BE3AE050F9DF4BA32">
    <w:name w:val="E4865CF61B4B4476BE3AE050F9DF4BA3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0C9012DAF84375BE2B93A2E8F50CB92">
    <w:name w:val="7A0C9012DAF84375BE2B93A2E8F50CB9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09359EAA4DA4380B74D0E18F03ABEE72">
    <w:name w:val="109359EAA4DA4380B74D0E18F03ABEE7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6951594549E4918B67B3F4FDE10B2">
    <w:name w:val="E1206951594549E4918B67B3F4FDE10B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3">
    <w:name w:val="65C449FF6F6844CFAB3E0F6F4993CCA1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3">
    <w:name w:val="20E4D548932F44728B970ECD8A83DF7C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3">
    <w:name w:val="FFE26BEF473A48EBA634BB28A6CA7012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3">
    <w:name w:val="5940D8425E1342E1A2FC5310305D7645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3">
    <w:name w:val="16A03C6BE5E748C292CCF468EDD7B940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3">
    <w:name w:val="724E03745834415DBE08207382656A5B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2E295112B4E578A59AD121202B0753">
    <w:name w:val="9152E295112B4E578A59AD121202B075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4865CF61B4B4476BE3AE050F9DF4BA33">
    <w:name w:val="E4865CF61B4B4476BE3AE050F9DF4BA3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0C9012DAF84375BE2B93A2E8F50CB93">
    <w:name w:val="7A0C9012DAF84375BE2B93A2E8F50CB9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09359EAA4DA4380B74D0E18F03ABEE73">
    <w:name w:val="109359EAA4DA4380B74D0E18F03ABEE7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6951594549E4918B67B3F4FDE10B3">
    <w:name w:val="E1206951594549E4918B67B3F4FDE10B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4">
    <w:name w:val="65C449FF6F6844CFAB3E0F6F4993CCA1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4">
    <w:name w:val="20E4D548932F44728B970ECD8A83DF7C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4">
    <w:name w:val="FFE26BEF473A48EBA634BB28A6CA7012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4">
    <w:name w:val="5940D8425E1342E1A2FC5310305D7645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4">
    <w:name w:val="16A03C6BE5E748C292CCF468EDD7B940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4">
    <w:name w:val="724E03745834415DBE08207382656A5B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A431814FC134F75B0579D49EDC5E937">
    <w:name w:val="0A431814FC134F75B0579D49EDC5E93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89D322C49844608827956C61936E43">
    <w:name w:val="6189D322C49844608827956C61936E4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0C9012DAF84375BE2B93A2E8F50CB94">
    <w:name w:val="7A0C9012DAF84375BE2B93A2E8F50CB9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09359EAA4DA4380B74D0E18F03ABEE74">
    <w:name w:val="109359EAA4DA4380B74D0E18F03ABEE7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6951594549E4918B67B3F4FDE10B4">
    <w:name w:val="E1206951594549E4918B67B3F4FDE10B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5">
    <w:name w:val="65C449FF6F6844CFAB3E0F6F4993CCA1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5">
    <w:name w:val="20E4D548932F44728B970ECD8A83DF7C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5">
    <w:name w:val="FFE26BEF473A48EBA634BB28A6CA7012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5">
    <w:name w:val="5940D8425E1342E1A2FC5310305D7645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5">
    <w:name w:val="16A03C6BE5E748C292CCF468EDD7B940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5">
    <w:name w:val="724E03745834415DBE08207382656A5B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A431814FC134F75B0579D49EDC5E9371">
    <w:name w:val="0A431814FC134F75B0579D49EDC5E937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89D322C49844608827956C61936E431">
    <w:name w:val="6189D322C49844608827956C61936E43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0C9012DAF84375BE2B93A2E8F50CB95">
    <w:name w:val="7A0C9012DAF84375BE2B93A2E8F50CB9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09359EAA4DA4380B74D0E18F03ABEE75">
    <w:name w:val="109359EAA4DA4380B74D0E18F03ABEE7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6951594549E4918B67B3F4FDE10B5">
    <w:name w:val="E1206951594549E4918B67B3F4FDE10B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6">
    <w:name w:val="65C449FF6F6844CFAB3E0F6F4993CCA1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6">
    <w:name w:val="20E4D548932F44728B970ECD8A83DF7C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6">
    <w:name w:val="FFE26BEF473A48EBA634BB28A6CA7012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6">
    <w:name w:val="5940D8425E1342E1A2FC5310305D7645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6">
    <w:name w:val="16A03C6BE5E748C292CCF468EDD7B940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6">
    <w:name w:val="724E03745834415DBE08207382656A5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A431814FC134F75B0579D49EDC5E9372">
    <w:name w:val="0A431814FC134F75B0579D49EDC5E937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89D322C49844608827956C61936E432">
    <w:name w:val="6189D322C49844608827956C61936E43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0C9012DAF84375BE2B93A2E8F50CB96">
    <w:name w:val="7A0C9012DAF84375BE2B93A2E8F50CB9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09359EAA4DA4380B74D0E18F03ABEE76">
    <w:name w:val="109359EAA4DA4380B74D0E18F03ABEE7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6951594549E4918B67B3F4FDE10B6">
    <w:name w:val="E1206951594549E4918B67B3F4FDE10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7">
    <w:name w:val="65C449FF6F6844CFAB3E0F6F4993CCA1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7">
    <w:name w:val="20E4D548932F44728B970ECD8A83DF7C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7">
    <w:name w:val="FFE26BEF473A48EBA634BB28A6CA7012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7">
    <w:name w:val="5940D8425E1342E1A2FC5310305D7645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7">
    <w:name w:val="16A03C6BE5E748C292CCF468EDD7B940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7">
    <w:name w:val="724E03745834415DBE08207382656A5B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A431814FC134F75B0579D49EDC5E9373">
    <w:name w:val="0A431814FC134F75B0579D49EDC5E937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89D322C49844608827956C61936E433">
    <w:name w:val="6189D322C49844608827956C61936E43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0C9012DAF84375BE2B93A2E8F50CB97">
    <w:name w:val="7A0C9012DAF84375BE2B93A2E8F50CB9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09359EAA4DA4380B74D0E18F03ABEE77">
    <w:name w:val="109359EAA4DA4380B74D0E18F03ABEE7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6951594549E4918B67B3F4FDE10B7">
    <w:name w:val="E1206951594549E4918B67B3F4FDE10B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118A5CE7973437494176ACD48CD1219">
    <w:name w:val="8118A5CE7973437494176ACD48CD1219"/>
  </w:style>
  <w:style w:type="paragraph" w:customStyle="1" w:styleId="0B151184AED84E6CB187AA006ECB59FE">
    <w:name w:val="0B151184AED84E6CB187AA006ECB59FE"/>
  </w:style>
  <w:style w:type="paragraph" w:customStyle="1" w:styleId="5107A6CA8C4B4425AE31A3E0B4DAE303">
    <w:name w:val="5107A6CA8C4B4425AE31A3E0B4DAE303"/>
  </w:style>
  <w:style w:type="paragraph" w:customStyle="1" w:styleId="EB9DF74B33C544D9B39B27F567FC17CF">
    <w:name w:val="EB9DF74B33C544D9B39B27F567FC17CF"/>
  </w:style>
  <w:style w:type="paragraph" w:customStyle="1" w:styleId="5E7AD8C67F3E4F3196AD47564388254F">
    <w:name w:val="5E7AD8C67F3E4F3196AD47564388254F"/>
  </w:style>
  <w:style w:type="paragraph" w:customStyle="1" w:styleId="65C449FF6F6844CFAB3E0F6F4993CCA18">
    <w:name w:val="65C449FF6F6844CFAB3E0F6F4993CCA1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8">
    <w:name w:val="20E4D548932F44728B970ECD8A83DF7C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8">
    <w:name w:val="FFE26BEF473A48EBA634BB28A6CA7012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8">
    <w:name w:val="5940D8425E1342E1A2FC5310305D76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8">
    <w:name w:val="16A03C6BE5E748C292CCF468EDD7B940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8">
    <w:name w:val="724E03745834415DBE08207382656A5B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118A5CE7973437494176ACD48CD12191">
    <w:name w:val="8118A5CE7973437494176ACD48CD1219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151184AED84E6CB187AA006ECB59FE1">
    <w:name w:val="0B151184AED84E6CB187AA006ECB59FE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7A6CA8C4B4425AE31A3E0B4DAE3031">
    <w:name w:val="5107A6CA8C4B4425AE31A3E0B4DAE303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9DF74B33C544D9B39B27F567FC17CF1">
    <w:name w:val="EB9DF74B33C544D9B39B27F567FC17CF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E7AD8C67F3E4F3196AD47564388254F1">
    <w:name w:val="5E7AD8C67F3E4F3196AD47564388254F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9">
    <w:name w:val="65C449FF6F6844CFAB3E0F6F4993CCA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9">
    <w:name w:val="20E4D548932F44728B970ECD8A83DF7C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9">
    <w:name w:val="FFE26BEF473A48EBA634BB28A6CA7012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9">
    <w:name w:val="5940D8425E1342E1A2FC5310305D7645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9">
    <w:name w:val="16A03C6BE5E748C292CCF468EDD7B940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9">
    <w:name w:val="724E03745834415DBE08207382656A5B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118A5CE7973437494176ACD48CD12192">
    <w:name w:val="8118A5CE7973437494176ACD48CD1219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151184AED84E6CB187AA006ECB59FE2">
    <w:name w:val="0B151184AED84E6CB187AA006ECB59FE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7A6CA8C4B4425AE31A3E0B4DAE3032">
    <w:name w:val="5107A6CA8C4B4425AE31A3E0B4DAE303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9DF74B33C544D9B39B27F567FC17CF2">
    <w:name w:val="EB9DF74B33C544D9B39B27F567FC17CF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E7AD8C67F3E4F3196AD47564388254F2">
    <w:name w:val="5E7AD8C67F3E4F3196AD47564388254F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10">
    <w:name w:val="65C449FF6F6844CFAB3E0F6F4993CCA1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0">
    <w:name w:val="20E4D548932F44728B970ECD8A83DF7C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0">
    <w:name w:val="FFE26BEF473A48EBA634BB28A6CA7012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0">
    <w:name w:val="5940D8425E1342E1A2FC5310305D7645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0">
    <w:name w:val="16A03C6BE5E748C292CCF468EDD7B940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0">
    <w:name w:val="724E03745834415DBE08207382656A5B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118A5CE7973437494176ACD48CD12193">
    <w:name w:val="8118A5CE7973437494176ACD48CD1219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151184AED84E6CB187AA006ECB59FE3">
    <w:name w:val="0B151184AED84E6CB187AA006ECB59FE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7A6CA8C4B4425AE31A3E0B4DAE3033">
    <w:name w:val="5107A6CA8C4B4425AE31A3E0B4DAE303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9DF74B33C544D9B39B27F567FC17CF3">
    <w:name w:val="EB9DF74B33C544D9B39B27F567FC17CF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E7AD8C67F3E4F3196AD47564388254F3">
    <w:name w:val="5E7AD8C67F3E4F3196AD47564388254F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11">
    <w:name w:val="65C449FF6F6844CFAB3E0F6F4993CCA11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1">
    <w:name w:val="20E4D548932F44728B970ECD8A83DF7C1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1">
    <w:name w:val="FFE26BEF473A48EBA634BB28A6CA70121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1">
    <w:name w:val="5940D8425E1342E1A2FC5310305D76451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1">
    <w:name w:val="16A03C6BE5E748C292CCF468EDD7B9401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1">
    <w:name w:val="724E03745834415DBE08207382656A5B1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">
    <w:name w:val="7BF683954F454FAB95E4C30F1911A76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">
    <w:name w:val="908DCC933BDF4806BEEE6328107B92EA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7A6CA8C4B4425AE31A3E0B4DAE3034">
    <w:name w:val="5107A6CA8C4B4425AE31A3E0B4DAE303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9DF74B33C544D9B39B27F567FC17CF4">
    <w:name w:val="EB9DF74B33C544D9B39B27F567FC17C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E7AD8C67F3E4F3196AD47564388254F4">
    <w:name w:val="5E7AD8C67F3E4F3196AD47564388254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12">
    <w:name w:val="65C449FF6F6844CFAB3E0F6F4993CCA11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2">
    <w:name w:val="20E4D548932F44728B970ECD8A83DF7C1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2">
    <w:name w:val="FFE26BEF473A48EBA634BB28A6CA70121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2">
    <w:name w:val="5940D8425E1342E1A2FC5310305D76451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2">
    <w:name w:val="16A03C6BE5E748C292CCF468EDD7B9401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2">
    <w:name w:val="724E03745834415DBE08207382656A5B1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1">
    <w:name w:val="7BF683954F454FAB95E4C30F1911A765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1">
    <w:name w:val="908DCC933BDF4806BEEE6328107B92EA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107A6CA8C4B4425AE31A3E0B4DAE3035">
    <w:name w:val="5107A6CA8C4B4425AE31A3E0B4DAE303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9DF74B33C544D9B39B27F567FC17CF5">
    <w:name w:val="EB9DF74B33C544D9B39B27F567FC17CF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E7AD8C67F3E4F3196AD47564388254F5">
    <w:name w:val="5E7AD8C67F3E4F3196AD47564388254F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13">
    <w:name w:val="65C449FF6F6844CFAB3E0F6F4993CCA11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3">
    <w:name w:val="20E4D548932F44728B970ECD8A83DF7C1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3">
    <w:name w:val="FFE26BEF473A48EBA634BB28A6CA70121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3">
    <w:name w:val="5940D8425E1342E1A2FC5310305D76451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3">
    <w:name w:val="16A03C6BE5E748C292CCF468EDD7B9401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3">
    <w:name w:val="724E03745834415DBE08207382656A5B1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2">
    <w:name w:val="7BF683954F454FAB95E4C30F1911A765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2">
    <w:name w:val="908DCC933BDF4806BEEE6328107B92EA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14">
    <w:name w:val="65C449FF6F6844CFAB3E0F6F4993CCA11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4">
    <w:name w:val="20E4D548932F44728B970ECD8A83DF7C1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4">
    <w:name w:val="FFE26BEF473A48EBA634BB28A6CA70121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4">
    <w:name w:val="5940D8425E1342E1A2FC5310305D76451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4">
    <w:name w:val="16A03C6BE5E748C292CCF468EDD7B9401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4">
    <w:name w:val="724E03745834415DBE08207382656A5B1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3">
    <w:name w:val="7BF683954F454FAB95E4C30F1911A765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3">
    <w:name w:val="908DCC933BDF4806BEEE6328107B92EA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FD4FE8FD2F44588F248796100CC0D1">
    <w:name w:val="B6FD4FE8FD2F44588F248796100CC0D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1B0C76FAF249F1A2982C61089CC138">
    <w:name w:val="271B0C76FAF249F1A2982C61089CC13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">
    <w:name w:val="E21C9DA6E16C43D7B95CB970F15480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C449FF6F6844CFAB3E0F6F4993CCA115">
    <w:name w:val="65C449FF6F6844CFAB3E0F6F4993CCA11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5">
    <w:name w:val="20E4D548932F44728B970ECD8A83DF7C1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5">
    <w:name w:val="FFE26BEF473A48EBA634BB28A6CA70121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5">
    <w:name w:val="5940D8425E1342E1A2FC5310305D76451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5">
    <w:name w:val="16A03C6BE5E748C292CCF468EDD7B9401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5">
    <w:name w:val="724E03745834415DBE08207382656A5B1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4">
    <w:name w:val="7BF683954F454FAB95E4C30F1911A765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4">
    <w:name w:val="908DCC933BDF4806BEEE6328107B92EA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FD4FE8FD2F44588F248796100CC0D11">
    <w:name w:val="B6FD4FE8FD2F44588F248796100CC0D1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1B0C76FAF249F1A2982C61089CC1381">
    <w:name w:val="271B0C76FAF249F1A2982C61089CC138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1">
    <w:name w:val="E21C9DA6E16C43D7B95CB970F1548002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">
    <w:name w:val="674734F9FFCD4CA082928309A9C8774D"/>
  </w:style>
  <w:style w:type="paragraph" w:customStyle="1" w:styleId="270A9878046049BCA665305A634CDAED">
    <w:name w:val="270A9878046049BCA665305A634CDAED"/>
  </w:style>
  <w:style w:type="paragraph" w:customStyle="1" w:styleId="65C449FF6F6844CFAB3E0F6F4993CCA116">
    <w:name w:val="65C449FF6F6844CFAB3E0F6F4993CCA11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6">
    <w:name w:val="20E4D548932F44728B970ECD8A83DF7C1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6">
    <w:name w:val="FFE26BEF473A48EBA634BB28A6CA70121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6">
    <w:name w:val="5940D8425E1342E1A2FC5310305D76451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6">
    <w:name w:val="16A03C6BE5E748C292CCF468EDD7B9401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6">
    <w:name w:val="724E03745834415DBE08207382656A5B1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5">
    <w:name w:val="7BF683954F454FAB95E4C30F1911A765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5">
    <w:name w:val="908DCC933BDF4806BEEE6328107B92EA5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1">
    <w:name w:val="674734F9FFCD4CA082928309A9C8774D1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55926F9C70C4E28A92374905EF313B4">
    <w:name w:val="F55926F9C70C4E28A92374905EF313B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2">
    <w:name w:val="E21C9DA6E16C43D7B95CB970F1548002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7">
    <w:name w:val="20E4D548932F44728B970ECD8A83DF7C1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7">
    <w:name w:val="FFE26BEF473A48EBA634BB28A6CA70121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7">
    <w:name w:val="5940D8425E1342E1A2FC5310305D76451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7">
    <w:name w:val="16A03C6BE5E748C292CCF468EDD7B9401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7">
    <w:name w:val="724E03745834415DBE08207382656A5B1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6">
    <w:name w:val="7BF683954F454FAB95E4C30F1911A765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6">
    <w:name w:val="908DCC933BDF4806BEEE6328107B92EA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2">
    <w:name w:val="674734F9FFCD4CA082928309A9C8774D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">
    <w:name w:val="6F742D0141C44B118C08E2F8C975895F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3">
    <w:name w:val="E21C9DA6E16C43D7B95CB970F15480023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8">
    <w:name w:val="20E4D548932F44728B970ECD8A83DF7C18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8">
    <w:name w:val="FFE26BEF473A48EBA634BB28A6CA701218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8">
    <w:name w:val="5940D8425E1342E1A2FC5310305D764518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8">
    <w:name w:val="16A03C6BE5E748C292CCF468EDD7B94018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8">
    <w:name w:val="724E03745834415DBE08207382656A5B18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7">
    <w:name w:val="7BF683954F454FAB95E4C30F1911A7657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7">
    <w:name w:val="908DCC933BDF4806BEEE6328107B92EA7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3">
    <w:name w:val="674734F9FFCD4CA082928309A9C8774D3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1">
    <w:name w:val="6F742D0141C44B118C08E2F8C975895F1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4">
    <w:name w:val="E21C9DA6E16C43D7B95CB970F15480024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19">
    <w:name w:val="20E4D548932F44728B970ECD8A83DF7C19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19">
    <w:name w:val="FFE26BEF473A48EBA634BB28A6CA701219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19">
    <w:name w:val="5940D8425E1342E1A2FC5310305D764519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19">
    <w:name w:val="16A03C6BE5E748C292CCF468EDD7B94019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19">
    <w:name w:val="724E03745834415DBE08207382656A5B19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8">
    <w:name w:val="7BF683954F454FAB95E4C30F1911A7658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8">
    <w:name w:val="908DCC933BDF4806BEEE6328107B92EA8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4">
    <w:name w:val="674734F9FFCD4CA082928309A9C8774D4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2">
    <w:name w:val="6F742D0141C44B118C08E2F8C975895F2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5">
    <w:name w:val="E21C9DA6E16C43D7B95CB970F15480025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0">
    <w:name w:val="20E4D548932F44728B970ECD8A83DF7C20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0">
    <w:name w:val="FFE26BEF473A48EBA634BB28A6CA701220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0">
    <w:name w:val="5940D8425E1342E1A2FC5310305D764520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0">
    <w:name w:val="16A03C6BE5E748C292CCF468EDD7B94020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0">
    <w:name w:val="724E03745834415DBE08207382656A5B20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9">
    <w:name w:val="7BF683954F454FAB95E4C30F1911A7659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9">
    <w:name w:val="908DCC933BDF4806BEEE6328107B92EA9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5">
    <w:name w:val="674734F9FFCD4CA082928309A9C8774D5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3">
    <w:name w:val="6F742D0141C44B118C08E2F8C975895F3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6">
    <w:name w:val="E21C9DA6E16C43D7B95CB970F15480026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1">
    <w:name w:val="20E4D548932F44728B970ECD8A83DF7C21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1">
    <w:name w:val="FFE26BEF473A48EBA634BB28A6CA701221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1">
    <w:name w:val="5940D8425E1342E1A2FC5310305D764521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1">
    <w:name w:val="16A03C6BE5E748C292CCF468EDD7B94021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1">
    <w:name w:val="724E03745834415DBE08207382656A5B21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10">
    <w:name w:val="7BF683954F454FAB95E4C30F1911A76510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10">
    <w:name w:val="908DCC933BDF4806BEEE6328107B92EA10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6">
    <w:name w:val="674734F9FFCD4CA082928309A9C8774D6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4">
    <w:name w:val="6F742D0141C44B118C08E2F8C975895F4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7">
    <w:name w:val="E21C9DA6E16C43D7B95CB970F15480027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2">
    <w:name w:val="20E4D548932F44728B970ECD8A83DF7C22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2">
    <w:name w:val="FFE26BEF473A48EBA634BB28A6CA701222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2">
    <w:name w:val="5940D8425E1342E1A2FC5310305D764522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2">
    <w:name w:val="16A03C6BE5E748C292CCF468EDD7B94022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2">
    <w:name w:val="724E03745834415DBE08207382656A5B22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11">
    <w:name w:val="7BF683954F454FAB95E4C30F1911A76511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11">
    <w:name w:val="908DCC933BDF4806BEEE6328107B92EA11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7">
    <w:name w:val="674734F9FFCD4CA082928309A9C8774D7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5">
    <w:name w:val="6F742D0141C44B118C08E2F8C975895F5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8">
    <w:name w:val="E21C9DA6E16C43D7B95CB970F15480028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3">
    <w:name w:val="20E4D548932F44728B970ECD8A83DF7C23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3">
    <w:name w:val="FFE26BEF473A48EBA634BB28A6CA701223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3">
    <w:name w:val="5940D8425E1342E1A2FC5310305D764523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3">
    <w:name w:val="16A03C6BE5E748C292CCF468EDD7B94023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3">
    <w:name w:val="724E03745834415DBE08207382656A5B23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12">
    <w:name w:val="7BF683954F454FAB95E4C30F1911A76512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12">
    <w:name w:val="908DCC933BDF4806BEEE6328107B92EA12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8">
    <w:name w:val="674734F9FFCD4CA082928309A9C8774D8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6">
    <w:name w:val="6F742D0141C44B118C08E2F8C975895F6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9">
    <w:name w:val="E21C9DA6E16C43D7B95CB970F15480029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4">
    <w:name w:val="20E4D548932F44728B970ECD8A83DF7C24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4">
    <w:name w:val="FFE26BEF473A48EBA634BB28A6CA701224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4">
    <w:name w:val="5940D8425E1342E1A2FC5310305D764524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4">
    <w:name w:val="16A03C6BE5E748C292CCF468EDD7B94024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4">
    <w:name w:val="724E03745834415DBE08207382656A5B24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13">
    <w:name w:val="7BF683954F454FAB95E4C30F1911A76513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13">
    <w:name w:val="908DCC933BDF4806BEEE6328107B92EA13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9">
    <w:name w:val="674734F9FFCD4CA082928309A9C8774D9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7">
    <w:name w:val="6F742D0141C44B118C08E2F8C975895F7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10">
    <w:name w:val="E21C9DA6E16C43D7B95CB970F154800210"/>
    <w:rsid w:val="0039688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322127654F148F6A874EBF5621AF01A">
    <w:name w:val="5322127654F148F6A874EBF5621AF01A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5">
    <w:name w:val="20E4D548932F44728B970ECD8A83DF7C25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5">
    <w:name w:val="FFE26BEF473A48EBA634BB28A6CA701225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5">
    <w:name w:val="5940D8425E1342E1A2FC5310305D764525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5">
    <w:name w:val="16A03C6BE5E748C292CCF468EDD7B94025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5">
    <w:name w:val="724E03745834415DBE08207382656A5B25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14">
    <w:name w:val="7BF683954F454FAB95E4C30F1911A76514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14">
    <w:name w:val="908DCC933BDF4806BEEE6328107B92EA14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10">
    <w:name w:val="674734F9FFCD4CA082928309A9C8774D10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8">
    <w:name w:val="6F742D0141C44B118C08E2F8C975895F8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11">
    <w:name w:val="E21C9DA6E16C43D7B95CB970F154800211"/>
    <w:rsid w:val="00CA471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04374B53F4471498C87B1FFB5E51D0">
    <w:name w:val="3F04374B53F4471498C87B1FFB5E51D0"/>
    <w:rsid w:val="007D0810"/>
  </w:style>
  <w:style w:type="paragraph" w:customStyle="1" w:styleId="DBF078643D6C438E8E4BE05F8F22021B">
    <w:name w:val="DBF078643D6C438E8E4BE05F8F22021B"/>
    <w:rsid w:val="007D0810"/>
  </w:style>
  <w:style w:type="paragraph" w:customStyle="1" w:styleId="5CDAC6B6369040CFA0D4421D03E8B69E">
    <w:name w:val="5CDAC6B6369040CFA0D4421D03E8B69E"/>
    <w:rsid w:val="007D0810"/>
  </w:style>
  <w:style w:type="paragraph" w:customStyle="1" w:styleId="F9BC83EA30164FC791193C3D9869216E">
    <w:name w:val="F9BC83EA30164FC791193C3D9869216E"/>
    <w:rsid w:val="007D0810"/>
  </w:style>
  <w:style w:type="paragraph" w:customStyle="1" w:styleId="B28A2F6B8A5A4BCE8F83437FB146D84C">
    <w:name w:val="B28A2F6B8A5A4BCE8F83437FB146D84C"/>
    <w:rsid w:val="007D0810"/>
  </w:style>
  <w:style w:type="paragraph" w:customStyle="1" w:styleId="3F0432C59965490687361969A5F9DB4C">
    <w:name w:val="3F0432C59965490687361969A5F9DB4C"/>
    <w:rsid w:val="007D0810"/>
  </w:style>
  <w:style w:type="paragraph" w:customStyle="1" w:styleId="2B9F92B4E59A4FBB8A92F426B5D54C6C">
    <w:name w:val="2B9F92B4E59A4FBB8A92F426B5D54C6C"/>
    <w:rsid w:val="007D0810"/>
  </w:style>
  <w:style w:type="paragraph" w:customStyle="1" w:styleId="A90BC95612F54AB0838ADA541288658C">
    <w:name w:val="A90BC95612F54AB0838ADA541288658C"/>
    <w:rsid w:val="007D0810"/>
  </w:style>
  <w:style w:type="paragraph" w:customStyle="1" w:styleId="A13CEC82FEE24EB2AC41E723CC3DD02D">
    <w:name w:val="A13CEC82FEE24EB2AC41E723CC3DD02D"/>
    <w:rsid w:val="007D0810"/>
  </w:style>
  <w:style w:type="paragraph" w:customStyle="1" w:styleId="446C0647949F4B26A55DB0C434E9DA89">
    <w:name w:val="446C0647949F4B26A55DB0C434E9DA89"/>
    <w:rsid w:val="007D0810"/>
  </w:style>
  <w:style w:type="paragraph" w:customStyle="1" w:styleId="316C1C965CE54F8F8E4A5B6B8896C084">
    <w:name w:val="316C1C965CE54F8F8E4A5B6B8896C084"/>
    <w:rsid w:val="007D0810"/>
  </w:style>
  <w:style w:type="paragraph" w:customStyle="1" w:styleId="86D03BBD896842CD8EA3A72554122B59">
    <w:name w:val="86D03BBD896842CD8EA3A72554122B59"/>
    <w:rsid w:val="007D0810"/>
  </w:style>
  <w:style w:type="paragraph" w:customStyle="1" w:styleId="B02A5D2341F74721B434F58C2F614E0D">
    <w:name w:val="B02A5D2341F74721B434F58C2F614E0D"/>
    <w:rsid w:val="007D0810"/>
  </w:style>
  <w:style w:type="paragraph" w:customStyle="1" w:styleId="468D97F113584CD0A6F9AFEE8A6A8E89">
    <w:name w:val="468D97F113584CD0A6F9AFEE8A6A8E89"/>
    <w:rsid w:val="007D0810"/>
  </w:style>
  <w:style w:type="paragraph" w:customStyle="1" w:styleId="40A3BF26AA57453295AB54B48BE25E01">
    <w:name w:val="40A3BF26AA57453295AB54B48BE25E01"/>
    <w:rsid w:val="007D0810"/>
  </w:style>
  <w:style w:type="paragraph" w:customStyle="1" w:styleId="04F549EBA13B40949EB0460F40DA0D93">
    <w:name w:val="04F549EBA13B40949EB0460F40DA0D93"/>
    <w:rsid w:val="007D0810"/>
  </w:style>
  <w:style w:type="paragraph" w:customStyle="1" w:styleId="1812AABFF0DC4EB9B594B3700ED6A777">
    <w:name w:val="1812AABFF0DC4EB9B594B3700ED6A777"/>
    <w:rsid w:val="007D0810"/>
  </w:style>
  <w:style w:type="paragraph" w:customStyle="1" w:styleId="147F082B36174722AC6A133076DA6DD7">
    <w:name w:val="147F082B36174722AC6A133076DA6DD7"/>
    <w:rsid w:val="007D0810"/>
  </w:style>
  <w:style w:type="paragraph" w:customStyle="1" w:styleId="5A9840ACE6E84AF084A86ADDE8449098">
    <w:name w:val="5A9840ACE6E84AF084A86ADDE8449098"/>
    <w:rsid w:val="007D0810"/>
  </w:style>
  <w:style w:type="paragraph" w:customStyle="1" w:styleId="094AE38B740D456A88A292E0390C2C42">
    <w:name w:val="094AE38B740D456A88A292E0390C2C42"/>
    <w:rsid w:val="007D0810"/>
  </w:style>
  <w:style w:type="paragraph" w:customStyle="1" w:styleId="D13D8D253B1A4D48B75B040EE0273C12">
    <w:name w:val="D13D8D253B1A4D48B75B040EE0273C12"/>
    <w:rsid w:val="007D0810"/>
  </w:style>
  <w:style w:type="paragraph" w:customStyle="1" w:styleId="A5B43ADD764948DC8737E2A66BE28C8F">
    <w:name w:val="A5B43ADD764948DC8737E2A66BE28C8F"/>
    <w:rsid w:val="007D0810"/>
  </w:style>
  <w:style w:type="paragraph" w:customStyle="1" w:styleId="7A8D8EB1C7FB4AB98E3E3AC1E5FB8647">
    <w:name w:val="7A8D8EB1C7FB4AB98E3E3AC1E5FB8647"/>
    <w:rsid w:val="007D0810"/>
  </w:style>
  <w:style w:type="paragraph" w:customStyle="1" w:styleId="75F2B2C2D8B741A8B29B2327AF4C400A">
    <w:name w:val="75F2B2C2D8B741A8B29B2327AF4C400A"/>
    <w:rsid w:val="007D0810"/>
  </w:style>
  <w:style w:type="paragraph" w:customStyle="1" w:styleId="CD518AEFB6294A92A48F417501E7BC0B">
    <w:name w:val="CD518AEFB6294A92A48F417501E7BC0B"/>
    <w:rsid w:val="007D0810"/>
  </w:style>
  <w:style w:type="paragraph" w:customStyle="1" w:styleId="19DA898865E947CD98BF9341F5161374">
    <w:name w:val="19DA898865E947CD98BF9341F5161374"/>
    <w:rsid w:val="007D0810"/>
  </w:style>
  <w:style w:type="paragraph" w:customStyle="1" w:styleId="0C646AC2BD4F4B79B6B18D00738EBC6E">
    <w:name w:val="0C646AC2BD4F4B79B6B18D00738EBC6E"/>
    <w:rsid w:val="007D0810"/>
  </w:style>
  <w:style w:type="paragraph" w:customStyle="1" w:styleId="4ED2147D674D412A81B06DBA9CC1E203">
    <w:name w:val="4ED2147D674D412A81B06DBA9CC1E203"/>
    <w:rsid w:val="007D0810"/>
  </w:style>
  <w:style w:type="paragraph" w:customStyle="1" w:styleId="B6FD304C364C4274AD7BD4ABB37A5E70">
    <w:name w:val="B6FD304C364C4274AD7BD4ABB37A5E70"/>
    <w:rsid w:val="007D0810"/>
  </w:style>
  <w:style w:type="paragraph" w:customStyle="1" w:styleId="6DF63A4ECAC64961A989D856BA78A85E">
    <w:name w:val="6DF63A4ECAC64961A989D856BA78A85E"/>
    <w:rsid w:val="007D0810"/>
  </w:style>
  <w:style w:type="paragraph" w:customStyle="1" w:styleId="705FFD06B0314FB1B72AB8C8183A09C0">
    <w:name w:val="705FFD06B0314FB1B72AB8C8183A09C0"/>
    <w:rsid w:val="007D0810"/>
  </w:style>
  <w:style w:type="paragraph" w:customStyle="1" w:styleId="6B50B78F5EA044ADB9C4CB72E6A6D5F7">
    <w:name w:val="6B50B78F5EA044ADB9C4CB72E6A6D5F7"/>
    <w:rsid w:val="007D0810"/>
  </w:style>
  <w:style w:type="paragraph" w:customStyle="1" w:styleId="45D14967B6594F4BB8AFB0FAECF57716">
    <w:name w:val="45D14967B6594F4BB8AFB0FAECF57716"/>
    <w:rsid w:val="007D0810"/>
  </w:style>
  <w:style w:type="paragraph" w:customStyle="1" w:styleId="B61F685663AE4A1C9E9ACB38CD070A7C">
    <w:name w:val="B61F685663AE4A1C9E9ACB38CD070A7C"/>
    <w:rsid w:val="007D0810"/>
  </w:style>
  <w:style w:type="paragraph" w:customStyle="1" w:styleId="5322127654F148F6A874EBF5621AF01A1">
    <w:name w:val="5322127654F148F6A874EBF5621AF01A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6">
    <w:name w:val="20E4D548932F44728B970ECD8A83DF7C26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6">
    <w:name w:val="FFE26BEF473A48EBA634BB28A6CA701226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6">
    <w:name w:val="5940D8425E1342E1A2FC5310305D764526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6">
    <w:name w:val="16A03C6BE5E748C292CCF468EDD7B94026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6">
    <w:name w:val="724E03745834415DBE08207382656A5B26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15">
    <w:name w:val="7BF683954F454FAB95E4C30F1911A76515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15">
    <w:name w:val="908DCC933BDF4806BEEE6328107B92EA15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04374B53F4471498C87B1FFB5E51D01">
    <w:name w:val="3F04374B53F4471498C87B1FFB5E51D0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BF078643D6C438E8E4BE05F8F22021B1">
    <w:name w:val="DBF078643D6C438E8E4BE05F8F22021B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1984FDA73F2453E8D41645BE05B637D">
    <w:name w:val="B1984FDA73F2453E8D41645BE05B637D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CDAC6B6369040CFA0D4421D03E8B69E1">
    <w:name w:val="5CDAC6B6369040CFA0D4421D03E8B69E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9BC83EA30164FC791193C3D9869216E1">
    <w:name w:val="F9BC83EA30164FC791193C3D9869216E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28A2F6B8A5A4BCE8F83437FB146D84C1">
    <w:name w:val="B28A2F6B8A5A4BCE8F83437FB146D84C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0432C59965490687361969A5F9DB4C1">
    <w:name w:val="3F0432C59965490687361969A5F9DB4C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F92B4E59A4FBB8A92F426B5D54C6C1">
    <w:name w:val="2B9F92B4E59A4FBB8A92F426B5D54C6C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90BC95612F54AB0838ADA541288658C1">
    <w:name w:val="A90BC95612F54AB0838ADA541288658C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13CEC82FEE24EB2AC41E723CC3DD02D1">
    <w:name w:val="A13CEC82FEE24EB2AC41E723CC3DD02D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46C0647949F4B26A55DB0C434E9DA891">
    <w:name w:val="446C0647949F4B26A55DB0C434E9DA89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16C1C965CE54F8F8E4A5B6B8896C0841">
    <w:name w:val="316C1C965CE54F8F8E4A5B6B8896C084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6D03BBD896842CD8EA3A72554122B591">
    <w:name w:val="86D03BBD896842CD8EA3A72554122B59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02A5D2341F74721B434F58C2F614E0D1">
    <w:name w:val="B02A5D2341F74721B434F58C2F614E0D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68D97F113584CD0A6F9AFEE8A6A8E891">
    <w:name w:val="468D97F113584CD0A6F9AFEE8A6A8E89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A3BF26AA57453295AB54B48BE25E011">
    <w:name w:val="40A3BF26AA57453295AB54B48BE25E01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F549EBA13B40949EB0460F40DA0D931">
    <w:name w:val="04F549EBA13B40949EB0460F40DA0D93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3D8D253B1A4D48B75B040EE0273C121">
    <w:name w:val="D13D8D253B1A4D48B75B040EE0273C12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B43ADD764948DC8737E2A66BE28C8F1">
    <w:name w:val="A5B43ADD764948DC8737E2A66BE28C8F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8D8EB1C7FB4AB98E3E3AC1E5FB86471">
    <w:name w:val="7A8D8EB1C7FB4AB98E3E3AC1E5FB8647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5F2B2C2D8B741A8B29B2327AF4C400A1">
    <w:name w:val="75F2B2C2D8B741A8B29B2327AF4C400A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11">
    <w:name w:val="674734F9FFCD4CA082928309A9C8774D11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9">
    <w:name w:val="6F742D0141C44B118C08E2F8C975895F9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12">
    <w:name w:val="E21C9DA6E16C43D7B95CB970F15480021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322127654F148F6A874EBF5621AF01A2">
    <w:name w:val="5322127654F148F6A874EBF5621AF01A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7">
    <w:name w:val="20E4D548932F44728B970ECD8A83DF7C27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7">
    <w:name w:val="FFE26BEF473A48EBA634BB28A6CA701227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7">
    <w:name w:val="5940D8425E1342E1A2FC5310305D764527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7">
    <w:name w:val="16A03C6BE5E748C292CCF468EDD7B94027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7">
    <w:name w:val="724E03745834415DBE08207382656A5B27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16">
    <w:name w:val="7BF683954F454FAB95E4C30F1911A76516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16">
    <w:name w:val="908DCC933BDF4806BEEE6328107B92EA16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04374B53F4471498C87B1FFB5E51D02">
    <w:name w:val="3F04374B53F4471498C87B1FFB5E51D0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BF078643D6C438E8E4BE05F8F22021B2">
    <w:name w:val="DBF078643D6C438E8E4BE05F8F22021B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CDAC6B6369040CFA0D4421D03E8B69E2">
    <w:name w:val="5CDAC6B6369040CFA0D4421D03E8B69E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9BC83EA30164FC791193C3D9869216E2">
    <w:name w:val="F9BC83EA30164FC791193C3D9869216E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28A2F6B8A5A4BCE8F83437FB146D84C2">
    <w:name w:val="B28A2F6B8A5A4BCE8F83437FB146D84C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0432C59965490687361969A5F9DB4C2">
    <w:name w:val="3F0432C59965490687361969A5F9DB4C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F92B4E59A4FBB8A92F426B5D54C6C2">
    <w:name w:val="2B9F92B4E59A4FBB8A92F426B5D54C6C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90BC95612F54AB0838ADA541288658C2">
    <w:name w:val="A90BC95612F54AB0838ADA541288658C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13CEC82FEE24EB2AC41E723CC3DD02D2">
    <w:name w:val="A13CEC82FEE24EB2AC41E723CC3DD02D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46C0647949F4B26A55DB0C434E9DA892">
    <w:name w:val="446C0647949F4B26A55DB0C434E9DA89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16C1C965CE54F8F8E4A5B6B8896C0842">
    <w:name w:val="316C1C965CE54F8F8E4A5B6B8896C084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6D03BBD896842CD8EA3A72554122B592">
    <w:name w:val="86D03BBD896842CD8EA3A72554122B59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02A5D2341F74721B434F58C2F614E0D2">
    <w:name w:val="B02A5D2341F74721B434F58C2F614E0D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68D97F113584CD0A6F9AFEE8A6A8E892">
    <w:name w:val="468D97F113584CD0A6F9AFEE8A6A8E89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A3BF26AA57453295AB54B48BE25E012">
    <w:name w:val="40A3BF26AA57453295AB54B48BE25E01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F549EBA13B40949EB0460F40DA0D932">
    <w:name w:val="04F549EBA13B40949EB0460F40DA0D93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3D8D253B1A4D48B75B040EE0273C122">
    <w:name w:val="D13D8D253B1A4D48B75B040EE0273C12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B43ADD764948DC8737E2A66BE28C8F2">
    <w:name w:val="A5B43ADD764948DC8737E2A66BE28C8F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8D8EB1C7FB4AB98E3E3AC1E5FB86472">
    <w:name w:val="7A8D8EB1C7FB4AB98E3E3AC1E5FB8647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5F2B2C2D8B741A8B29B2327AF4C400A2">
    <w:name w:val="75F2B2C2D8B741A8B29B2327AF4C400A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12">
    <w:name w:val="674734F9FFCD4CA082928309A9C8774D12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10">
    <w:name w:val="6F742D0141C44B118C08E2F8C975895F10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13">
    <w:name w:val="E21C9DA6E16C43D7B95CB970F154800213"/>
    <w:rsid w:val="007D081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098B28E976A4422A9E1923D1248C666">
    <w:name w:val="C098B28E976A4422A9E1923D1248C666"/>
    <w:rsid w:val="007D0810"/>
  </w:style>
  <w:style w:type="paragraph" w:customStyle="1" w:styleId="E931D728CE4B48BCB388A33414A595CD">
    <w:name w:val="E931D728CE4B48BCB388A33414A595CD"/>
    <w:rsid w:val="007D0810"/>
  </w:style>
  <w:style w:type="paragraph" w:customStyle="1" w:styleId="83BB191AFE2E4A91BBF1456CE7DE468F">
    <w:name w:val="83BB191AFE2E4A91BBF1456CE7DE468F"/>
    <w:rsid w:val="007D0810"/>
  </w:style>
  <w:style w:type="paragraph" w:customStyle="1" w:styleId="C13B5051875E440AA41FBA027790035A">
    <w:name w:val="C13B5051875E440AA41FBA027790035A"/>
    <w:rsid w:val="007D0810"/>
  </w:style>
  <w:style w:type="paragraph" w:customStyle="1" w:styleId="D3F261FC5F2F44D593DC3438090A82F4">
    <w:name w:val="D3F261FC5F2F44D593DC3438090A82F4"/>
    <w:rsid w:val="007D0810"/>
  </w:style>
  <w:style w:type="paragraph" w:customStyle="1" w:styleId="1D06005922C140ECB485E4221C0B454D">
    <w:name w:val="1D06005922C140ECB485E4221C0B454D"/>
    <w:rsid w:val="007D0810"/>
  </w:style>
  <w:style w:type="paragraph" w:customStyle="1" w:styleId="C1FCDC96C6F449419CCC2A6653AF4E3A">
    <w:name w:val="C1FCDC96C6F449419CCC2A6653AF4E3A"/>
    <w:rsid w:val="007D0810"/>
  </w:style>
  <w:style w:type="paragraph" w:customStyle="1" w:styleId="1C02597E36744AD8BA7052FD8D886373">
    <w:name w:val="1C02597E36744AD8BA7052FD8D886373"/>
    <w:rsid w:val="007D0810"/>
  </w:style>
  <w:style w:type="paragraph" w:customStyle="1" w:styleId="7010F2BF133542039776CA6C4139E16E">
    <w:name w:val="7010F2BF133542039776CA6C4139E16E"/>
    <w:rsid w:val="007D0810"/>
  </w:style>
  <w:style w:type="paragraph" w:customStyle="1" w:styleId="223DB9180A7141E4AA88780AD8636CEA">
    <w:name w:val="223DB9180A7141E4AA88780AD8636CEA"/>
    <w:rsid w:val="007D0810"/>
  </w:style>
  <w:style w:type="paragraph" w:customStyle="1" w:styleId="7177D3FAE7234F28AFE8AF3B2955F210">
    <w:name w:val="7177D3FAE7234F28AFE8AF3B2955F210"/>
    <w:rsid w:val="007D0810"/>
  </w:style>
  <w:style w:type="paragraph" w:customStyle="1" w:styleId="6220114F80BF4C70B8C7EB6AC84C0447">
    <w:name w:val="6220114F80BF4C70B8C7EB6AC84C0447"/>
    <w:rsid w:val="007D0810"/>
  </w:style>
  <w:style w:type="paragraph" w:customStyle="1" w:styleId="278EAC69A62A40A4BAE32799C36FB735">
    <w:name w:val="278EAC69A62A40A4BAE32799C36FB735"/>
    <w:rsid w:val="007D0810"/>
  </w:style>
  <w:style w:type="paragraph" w:customStyle="1" w:styleId="214F78CA462242BD86C01B41D19EBC9D">
    <w:name w:val="214F78CA462242BD86C01B41D19EBC9D"/>
    <w:rsid w:val="007D0810"/>
  </w:style>
  <w:style w:type="paragraph" w:customStyle="1" w:styleId="D23917674A6E4253B560863C59C2FD1C">
    <w:name w:val="D23917674A6E4253B560863C59C2FD1C"/>
    <w:rsid w:val="0066505A"/>
  </w:style>
  <w:style w:type="paragraph" w:customStyle="1" w:styleId="FA9BD9BFA3804E46B8FF393B5DA2E8FC">
    <w:name w:val="FA9BD9BFA3804E46B8FF393B5DA2E8FC"/>
    <w:rsid w:val="0066505A"/>
  </w:style>
  <w:style w:type="paragraph" w:customStyle="1" w:styleId="7D752A2B1D3A4BF68F6B156A2C621A2E">
    <w:name w:val="7D752A2B1D3A4BF68F6B156A2C621A2E"/>
    <w:rsid w:val="0066505A"/>
  </w:style>
  <w:style w:type="paragraph" w:customStyle="1" w:styleId="0AC7421DE92042B78C7138EA8A42AB80">
    <w:name w:val="0AC7421DE92042B78C7138EA8A42AB80"/>
    <w:rsid w:val="0066505A"/>
  </w:style>
  <w:style w:type="paragraph" w:customStyle="1" w:styleId="1AD25A167D444D45A2595B53FC7ED97A">
    <w:name w:val="1AD25A167D444D45A2595B53FC7ED97A"/>
    <w:rsid w:val="0066505A"/>
  </w:style>
  <w:style w:type="paragraph" w:customStyle="1" w:styleId="9FF43745513642E081F52029CEF6248F">
    <w:name w:val="9FF43745513642E081F52029CEF6248F"/>
    <w:rsid w:val="0066505A"/>
  </w:style>
  <w:style w:type="paragraph" w:customStyle="1" w:styleId="019E0A2A88CA42169882815EBF4DD8AF">
    <w:name w:val="019E0A2A88CA42169882815EBF4DD8AF"/>
    <w:rsid w:val="0066505A"/>
  </w:style>
  <w:style w:type="paragraph" w:customStyle="1" w:styleId="97C3C53BA67243FA8AC07DB8677BD84A">
    <w:name w:val="97C3C53BA67243FA8AC07DB8677BD84A"/>
    <w:rsid w:val="0066505A"/>
  </w:style>
  <w:style w:type="paragraph" w:customStyle="1" w:styleId="476A6E1744724DC08217D545C3F9C9C6">
    <w:name w:val="476A6E1744724DC08217D545C3F9C9C6"/>
    <w:rsid w:val="0066505A"/>
  </w:style>
  <w:style w:type="paragraph" w:customStyle="1" w:styleId="5322127654F148F6A874EBF5621AF01A3">
    <w:name w:val="5322127654F148F6A874EBF5621AF01A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E4D548932F44728B970ECD8A83DF7C28">
    <w:name w:val="20E4D548932F44728B970ECD8A83DF7C28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E26BEF473A48EBA634BB28A6CA701228">
    <w:name w:val="FFE26BEF473A48EBA634BB28A6CA701228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940D8425E1342E1A2FC5310305D764528">
    <w:name w:val="5940D8425E1342E1A2FC5310305D764528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A03C6BE5E748C292CCF468EDD7B94028">
    <w:name w:val="16A03C6BE5E748C292CCF468EDD7B94028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24E03745834415DBE08207382656A5B28">
    <w:name w:val="724E03745834415DBE08207382656A5B28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F683954F454FAB95E4C30F1911A76517">
    <w:name w:val="7BF683954F454FAB95E4C30F1911A76517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8DCC933BDF4806BEEE6328107B92EA17">
    <w:name w:val="908DCC933BDF4806BEEE6328107B92EA17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04374B53F4471498C87B1FFB5E51D03">
    <w:name w:val="3F04374B53F4471498C87B1FFB5E51D0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BF078643D6C438E8E4BE05F8F22021B3">
    <w:name w:val="DBF078643D6C438E8E4BE05F8F22021B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CDAC6B6369040CFA0D4421D03E8B69E3">
    <w:name w:val="5CDAC6B6369040CFA0D4421D03E8B69E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9BC83EA30164FC791193C3D9869216E3">
    <w:name w:val="F9BC83EA30164FC791193C3D9869216E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28A2F6B8A5A4BCE8F83437FB146D84C3">
    <w:name w:val="B28A2F6B8A5A4BCE8F83437FB146D84C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0432C59965490687361969A5F9DB4C3">
    <w:name w:val="3F0432C59965490687361969A5F9DB4C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F92B4E59A4FBB8A92F426B5D54C6C3">
    <w:name w:val="2B9F92B4E59A4FBB8A92F426B5D54C6C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90BC95612F54AB0838ADA541288658C3">
    <w:name w:val="A90BC95612F54AB0838ADA541288658C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13CEC82FEE24EB2AC41E723CC3DD02D3">
    <w:name w:val="A13CEC82FEE24EB2AC41E723CC3DD02D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46C0647949F4B26A55DB0C434E9DA893">
    <w:name w:val="446C0647949F4B26A55DB0C434E9DA89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16C1C965CE54F8F8E4A5B6B8896C0843">
    <w:name w:val="316C1C965CE54F8F8E4A5B6B8896C084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6D03BBD896842CD8EA3A72554122B593">
    <w:name w:val="86D03BBD896842CD8EA3A72554122B59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02A5D2341F74721B434F58C2F614E0D3">
    <w:name w:val="B02A5D2341F74721B434F58C2F614E0D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68D97F113584CD0A6F9AFEE8A6A8E893">
    <w:name w:val="468D97F113584CD0A6F9AFEE8A6A8E89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734F9FFCD4CA082928309A9C8774D13">
    <w:name w:val="674734F9FFCD4CA082928309A9C8774D13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F742D0141C44B118C08E2F8C975895F11">
    <w:name w:val="6F742D0141C44B118C08E2F8C975895F11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1C9DA6E16C43D7B95CB970F154800214">
    <w:name w:val="E21C9DA6E16C43D7B95CB970F154800214"/>
    <w:rsid w:val="00D8221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1F0AFA9B0364E079AE285858F2CFC63">
    <w:name w:val="B1F0AFA9B0364E079AE285858F2CFC63"/>
    <w:rsid w:val="009D48B9"/>
  </w:style>
  <w:style w:type="paragraph" w:customStyle="1" w:styleId="D6945803204C46768277CF13215B7AB6">
    <w:name w:val="D6945803204C46768277CF13215B7AB6"/>
    <w:rsid w:val="009D48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28F00D7-3E4A-483D-9E62-066E5D4DA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2</Pages>
  <Words>747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2023-06-29T13:09:00Z</dcterms:created>
  <dcterms:modified xsi:type="dcterms:W3CDTF">2023-10-26T08:23:00Z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